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0A4" w:rsidRPr="00102742" w:rsidRDefault="003350A4" w:rsidP="00102742">
      <w:pPr>
        <w:pStyle w:val="Heading1"/>
        <w:jc w:val="center"/>
        <w:rPr>
          <w:rFonts w:ascii="Calibri" w:hAnsi="宋体" w:cs="Times New Roman"/>
          <w:sz w:val="30"/>
          <w:szCs w:val="30"/>
          <w:lang w:eastAsia="zh-CN"/>
        </w:rPr>
      </w:pPr>
      <w:r>
        <w:rPr>
          <w:rFonts w:ascii="Calibri" w:hAnsi="宋体" w:cs="Calibri"/>
          <w:sz w:val="30"/>
          <w:szCs w:val="30"/>
          <w:lang w:eastAsia="zh-CN"/>
        </w:rPr>
        <w:t>S</w:t>
      </w:r>
      <w:r w:rsidRPr="00102742">
        <w:rPr>
          <w:rFonts w:ascii="Calibri" w:hAnsi="宋体" w:cs="Calibri"/>
          <w:sz w:val="30"/>
          <w:szCs w:val="30"/>
          <w:lang w:eastAsia="zh-CN"/>
        </w:rPr>
        <w:t>ciFinder</w:t>
      </w:r>
      <w:r w:rsidRPr="00102742">
        <w:rPr>
          <w:rFonts w:ascii="Calibri" w:hAnsi="宋体" w:cs="宋体" w:hint="eastAsia"/>
          <w:sz w:val="30"/>
          <w:szCs w:val="30"/>
          <w:lang w:eastAsia="zh-CN"/>
        </w:rPr>
        <w:t>数据库中</w:t>
      </w:r>
      <w:r w:rsidRPr="00102742">
        <w:rPr>
          <w:rFonts w:ascii="Calibri" w:hAnsi="宋体" w:cs="Calibri"/>
          <w:sz w:val="30"/>
          <w:szCs w:val="30"/>
          <w:lang w:eastAsia="zh-CN"/>
        </w:rPr>
        <w:t>JAVA</w:t>
      </w:r>
      <w:r w:rsidRPr="00102742">
        <w:rPr>
          <w:rFonts w:ascii="Calibri" w:hAnsi="宋体" w:cs="宋体" w:hint="eastAsia"/>
          <w:sz w:val="30"/>
          <w:szCs w:val="30"/>
          <w:lang w:eastAsia="zh-CN"/>
        </w:rPr>
        <w:t>插件加载常见问题解决指南</w:t>
      </w:r>
    </w:p>
    <w:p w:rsidR="003350A4" w:rsidRPr="00EE3B3C" w:rsidRDefault="003350A4" w:rsidP="00C938FC">
      <w:pPr>
        <w:pStyle w:val="Heading1"/>
        <w:rPr>
          <w:rFonts w:ascii="Calibri" w:hAnsi="Calibri" w:cs="Calibri"/>
        </w:rPr>
      </w:pPr>
      <w:r>
        <w:rPr>
          <w:rFonts w:ascii="Calibri" w:hAnsi="宋体" w:cs="宋体" w:hint="eastAsia"/>
          <w:lang w:eastAsia="zh-CN"/>
        </w:rPr>
        <w:t>操作</w:t>
      </w:r>
      <w:r w:rsidRPr="00EE3B3C">
        <w:rPr>
          <w:rFonts w:ascii="Calibri" w:hAnsi="宋体" w:cs="宋体" w:hint="eastAsia"/>
          <w:lang w:eastAsia="zh-CN"/>
        </w:rPr>
        <w:t>系统与浏览器</w:t>
      </w:r>
      <w:r>
        <w:rPr>
          <w:rFonts w:ascii="Calibri" w:hAnsi="宋体" w:cs="宋体" w:hint="eastAsia"/>
          <w:lang w:eastAsia="zh-CN"/>
        </w:rPr>
        <w:t>要求</w:t>
      </w:r>
      <w:r w:rsidRPr="00EE3B3C">
        <w:rPr>
          <w:rFonts w:ascii="Calibri" w:hAnsi="Calibri" w:cs="Calibri"/>
        </w:rPr>
        <w:br/>
      </w:r>
    </w:p>
    <w:p w:rsidR="003350A4" w:rsidRPr="00EE3B3C" w:rsidRDefault="003350A4" w:rsidP="00C938FC">
      <w:pPr>
        <w:pStyle w:val="ListParagraph"/>
        <w:numPr>
          <w:ilvl w:val="0"/>
          <w:numId w:val="43"/>
        </w:numPr>
      </w:pPr>
      <w:r w:rsidRPr="00EE3B3C">
        <w:t>Windows XP Professional, Vista: Firefox 10 (ESR) and above; Internet Explorer 7 and 8; Internet Explorer v9.0 (Vista)</w:t>
      </w:r>
    </w:p>
    <w:p w:rsidR="003350A4" w:rsidRPr="00EE3B3C" w:rsidRDefault="003350A4" w:rsidP="00C938FC">
      <w:pPr>
        <w:pStyle w:val="ListParagraph"/>
        <w:numPr>
          <w:ilvl w:val="0"/>
          <w:numId w:val="43"/>
        </w:numPr>
      </w:pPr>
      <w:r w:rsidRPr="00EE3B3C">
        <w:t>Windows 7: Firefox 10 (ESR) and above; Internet Explorer v8 and above</w:t>
      </w:r>
    </w:p>
    <w:p w:rsidR="003350A4" w:rsidRPr="00EE3B3C" w:rsidRDefault="003350A4" w:rsidP="00C938FC">
      <w:pPr>
        <w:pStyle w:val="ListParagraph"/>
        <w:numPr>
          <w:ilvl w:val="0"/>
          <w:numId w:val="43"/>
        </w:numPr>
      </w:pPr>
      <w:r w:rsidRPr="00EE3B3C">
        <w:t xml:space="preserve">Mac OS 10.5 and 10.6: Firefox 10 (ESR) and above; Safari 5.0 and 5.1 </w:t>
      </w:r>
    </w:p>
    <w:p w:rsidR="003350A4" w:rsidRPr="00EE3B3C" w:rsidRDefault="003350A4" w:rsidP="00C938FC">
      <w:pPr>
        <w:pStyle w:val="ListParagraph"/>
        <w:numPr>
          <w:ilvl w:val="0"/>
          <w:numId w:val="43"/>
        </w:numPr>
      </w:pPr>
      <w:r w:rsidRPr="00EE3B3C">
        <w:t>Mac OS 10.7: Firefox 10 (ESR) and above; Safari 5.1 and Safari 6</w:t>
      </w:r>
    </w:p>
    <w:p w:rsidR="003350A4" w:rsidRPr="00EE3B3C" w:rsidRDefault="003350A4" w:rsidP="00C938FC">
      <w:pPr>
        <w:pStyle w:val="ListParagraph"/>
        <w:numPr>
          <w:ilvl w:val="0"/>
          <w:numId w:val="43"/>
        </w:numPr>
      </w:pPr>
      <w:r w:rsidRPr="00EE3B3C">
        <w:t>Mac OS 10.8: Safari 6: Firefox 10 (ESR) and above</w:t>
      </w:r>
    </w:p>
    <w:p w:rsidR="003350A4" w:rsidRPr="00EE3B3C" w:rsidRDefault="003350A4" w:rsidP="00C938FC">
      <w:pPr>
        <w:pStyle w:val="ListParagraph"/>
        <w:numPr>
          <w:ilvl w:val="0"/>
          <w:numId w:val="43"/>
        </w:numPr>
        <w:rPr>
          <w:rFonts w:cs="Times New Roman"/>
        </w:rPr>
      </w:pPr>
      <w:r>
        <w:rPr>
          <w:rFonts w:hAnsi="宋体" w:cs="宋体" w:hint="eastAsia"/>
          <w:lang w:eastAsia="zh-CN"/>
        </w:rPr>
        <w:t>上述操作</w:t>
      </w:r>
      <w:r w:rsidRPr="00EE3B3C">
        <w:rPr>
          <w:rFonts w:hAnsi="宋体" w:cs="宋体" w:hint="eastAsia"/>
          <w:lang w:eastAsia="zh-CN"/>
        </w:rPr>
        <w:t>系统版本亦可使用</w:t>
      </w:r>
      <w:r w:rsidRPr="00EE3B3C">
        <w:t xml:space="preserve">Chrome  </w:t>
      </w:r>
      <w:r w:rsidRPr="00EE3B3C">
        <w:rPr>
          <w:rFonts w:hAnsi="宋体" w:cs="宋体" w:hint="eastAsia"/>
          <w:lang w:eastAsia="zh-CN"/>
        </w:rPr>
        <w:t>浏览器</w:t>
      </w:r>
    </w:p>
    <w:p w:rsidR="003350A4" w:rsidRPr="00EE3B3C" w:rsidRDefault="003350A4" w:rsidP="00C938FC">
      <w:pPr>
        <w:pStyle w:val="Heading1"/>
        <w:rPr>
          <w:rFonts w:ascii="Calibri" w:hAnsi="Calibri" w:cs="Calibri"/>
        </w:rPr>
      </w:pPr>
      <w:r w:rsidRPr="00EE3B3C">
        <w:rPr>
          <w:rFonts w:ascii="Calibri" w:hAnsi="Calibri" w:cs="Calibri"/>
        </w:rPr>
        <w:t xml:space="preserve">JAVA (JRE) Plug-In </w:t>
      </w:r>
      <w:r>
        <w:rPr>
          <w:rFonts w:ascii="Calibri" w:hAnsi="宋体" w:cs="宋体" w:hint="eastAsia"/>
          <w:lang w:eastAsia="zh-CN"/>
        </w:rPr>
        <w:t>软件要求</w:t>
      </w:r>
    </w:p>
    <w:p w:rsidR="003350A4" w:rsidRPr="00EE3B3C" w:rsidRDefault="003350A4" w:rsidP="00C938FC">
      <w:pPr>
        <w:rPr>
          <w:rFonts w:cs="Times New Roman"/>
        </w:rPr>
      </w:pPr>
    </w:p>
    <w:p w:rsidR="003350A4" w:rsidRPr="00EE3B3C" w:rsidRDefault="003350A4" w:rsidP="00C938FC">
      <w:pPr>
        <w:ind w:firstLine="360"/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开启</w:t>
      </w:r>
      <w:r w:rsidRPr="00EE3B3C">
        <w:t>SciFinder</w:t>
      </w:r>
      <w:r w:rsidRPr="00EE3B3C">
        <w:rPr>
          <w:rFonts w:hAnsi="宋体" w:cs="宋体" w:hint="eastAsia"/>
          <w:lang w:eastAsia="zh-CN"/>
        </w:rPr>
        <w:t>结构绘图面版需要您的浏览器安装</w:t>
      </w:r>
      <w:r w:rsidRPr="00EE3B3C">
        <w:t xml:space="preserve"> Java Runtime</w:t>
      </w:r>
      <w:r w:rsidRPr="00EE3B3C">
        <w:rPr>
          <w:rFonts w:hAnsi="宋体" w:cs="宋体" w:hint="eastAsia"/>
          <w:lang w:eastAsia="zh-CN"/>
        </w:rPr>
        <w:t>插件，如果您使用</w:t>
      </w:r>
      <w:r w:rsidRPr="00EE3B3C">
        <w:t xml:space="preserve"> 64 </w:t>
      </w:r>
      <w:r>
        <w:rPr>
          <w:rFonts w:hAnsi="宋体" w:cs="宋体" w:hint="eastAsia"/>
          <w:lang w:eastAsia="zh-CN"/>
        </w:rPr>
        <w:t>位操作系统</w:t>
      </w:r>
      <w:r w:rsidRPr="00EE3B3C">
        <w:rPr>
          <w:rFonts w:hAnsi="宋体" w:cs="宋体" w:hint="eastAsia"/>
          <w:lang w:eastAsia="zh-CN"/>
        </w:rPr>
        <w:t>的浏览器，请安装</w:t>
      </w:r>
      <w:r w:rsidRPr="00EE3B3C">
        <w:t xml:space="preserve"> 64 </w:t>
      </w:r>
      <w:r>
        <w:rPr>
          <w:rFonts w:hAnsi="宋体" w:cs="宋体" w:hint="eastAsia"/>
          <w:lang w:eastAsia="zh-CN"/>
        </w:rPr>
        <w:t>位</w:t>
      </w:r>
      <w:r w:rsidRPr="00EE3B3C">
        <w:rPr>
          <w:rFonts w:hAnsi="宋体" w:cs="宋体" w:hint="eastAsia"/>
          <w:lang w:eastAsia="zh-CN"/>
        </w:rPr>
        <w:t>的</w:t>
      </w:r>
      <w:r w:rsidRPr="00EE3B3C">
        <w:t xml:space="preserve">Java </w:t>
      </w:r>
      <w:r w:rsidRPr="00EE3B3C">
        <w:rPr>
          <w:rFonts w:hAnsi="宋体" w:cs="宋体" w:hint="eastAsia"/>
          <w:lang w:eastAsia="zh-CN"/>
        </w:rPr>
        <w:t>版本。安装</w:t>
      </w:r>
      <w:r w:rsidRPr="00EE3B3C">
        <w:t xml:space="preserve"> Java Runtime </w:t>
      </w:r>
      <w:r w:rsidRPr="00EE3B3C">
        <w:rPr>
          <w:rFonts w:hAnsi="宋体" w:cs="宋体" w:hint="eastAsia"/>
          <w:lang w:eastAsia="zh-CN"/>
        </w:rPr>
        <w:t>插件时请注意下列事项</w:t>
      </w:r>
    </w:p>
    <w:p w:rsidR="003350A4" w:rsidRPr="00EE3B3C" w:rsidRDefault="003350A4" w:rsidP="00C938FC">
      <w:pPr>
        <w:pStyle w:val="ListParagraph"/>
        <w:numPr>
          <w:ilvl w:val="0"/>
          <w:numId w:val="44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请安装</w:t>
      </w:r>
      <w:r w:rsidRPr="00EE3B3C">
        <w:t xml:space="preserve"> Java Version 1.6.0_32 </w:t>
      </w:r>
      <w:r w:rsidRPr="00EE3B3C">
        <w:rPr>
          <w:rFonts w:hAnsi="宋体" w:cs="宋体" w:hint="eastAsia"/>
          <w:lang w:eastAsia="zh-CN"/>
        </w:rPr>
        <w:t>或更新的版本</w:t>
      </w:r>
    </w:p>
    <w:p w:rsidR="003350A4" w:rsidRDefault="003350A4" w:rsidP="00C938FC">
      <w:pPr>
        <w:pStyle w:val="ListParagraph"/>
        <w:numPr>
          <w:ilvl w:val="0"/>
          <w:numId w:val="44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请连线下列网址测试或更新</w:t>
      </w:r>
      <w:r w:rsidRPr="00EE3B3C">
        <w:t xml:space="preserve"> Java</w:t>
      </w:r>
      <w:r w:rsidRPr="00EE3B3C">
        <w:rPr>
          <w:rFonts w:hAnsi="宋体" w:cs="宋体" w:hint="eastAsia"/>
          <w:lang w:eastAsia="zh-CN"/>
        </w:rPr>
        <w:t>版本并确认插件是否启用</w:t>
      </w:r>
      <w:r w:rsidRPr="00EE3B3C">
        <w:rPr>
          <w:rFonts w:cs="Times New Roman"/>
        </w:rPr>
        <w:br/>
      </w:r>
      <w:hyperlink r:id="rId7" w:history="1">
        <w:r w:rsidRPr="00EE3B3C">
          <w:rPr>
            <w:rStyle w:val="Hyperlink"/>
          </w:rPr>
          <w:t>http://www.java.com/zh_CN/download/testjava.jsp</w:t>
        </w:r>
      </w:hyperlink>
      <w:r w:rsidRPr="00EE3B3C">
        <w:rPr>
          <w:rFonts w:cs="Times New Roman"/>
        </w:rPr>
        <w:br/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2" o:spid="_x0000_i1025" type="#_x0000_t75" style="width:340.5pt;height:213.75pt;visibility:visible">
            <v:imagedata r:id="rId8" o:title=""/>
          </v:shape>
        </w:pict>
      </w:r>
    </w:p>
    <w:p w:rsidR="003350A4" w:rsidRPr="00EE3B3C" w:rsidRDefault="003350A4" w:rsidP="00C938FC">
      <w:p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若</w:t>
      </w:r>
      <w:r w:rsidRPr="00EE3B3C">
        <w:t xml:space="preserve"> Java </w:t>
      </w:r>
      <w:r w:rsidRPr="00EE3B3C">
        <w:rPr>
          <w:rFonts w:hAnsi="宋体" w:cs="宋体" w:hint="eastAsia"/>
          <w:lang w:eastAsia="zh-CN"/>
        </w:rPr>
        <w:t>尚未安装请由上述网址下载，若</w:t>
      </w:r>
      <w:r w:rsidRPr="00EE3B3C">
        <w:t xml:space="preserve">Java </w:t>
      </w:r>
      <w:r w:rsidRPr="00EE3B3C">
        <w:rPr>
          <w:rFonts w:hAnsi="宋体" w:cs="宋体" w:hint="eastAsia"/>
          <w:lang w:eastAsia="zh-CN"/>
        </w:rPr>
        <w:t>插件无法启用，请参考下列</w:t>
      </w:r>
      <w:r w:rsidRPr="00EE3B3C">
        <w:t xml:space="preserve">Q&amp;A </w:t>
      </w:r>
      <w:r w:rsidRPr="00EE3B3C">
        <w:rPr>
          <w:rFonts w:hAnsi="宋体" w:cs="宋体" w:hint="eastAsia"/>
          <w:lang w:eastAsia="zh-CN"/>
        </w:rPr>
        <w:t>网站上的说明</w:t>
      </w:r>
      <w:r w:rsidRPr="00EE3B3C">
        <w:rPr>
          <w:rFonts w:cs="Times New Roman"/>
        </w:rPr>
        <w:br/>
      </w:r>
      <w:hyperlink r:id="rId9" w:anchor="Questions" w:history="1">
        <w:r w:rsidRPr="00EE3B3C">
          <w:rPr>
            <w:rStyle w:val="Hyperlink"/>
          </w:rPr>
          <w:t>https://scifinder.cas.org/help/scifinder/R16/system/scifinder_java_faq.htm#Questions</w:t>
        </w:r>
      </w:hyperlink>
    </w:p>
    <w:p w:rsidR="003350A4" w:rsidRPr="00EE3B3C" w:rsidRDefault="003350A4" w:rsidP="00C938FC">
      <w:pPr>
        <w:pStyle w:val="Heading1"/>
        <w:rPr>
          <w:rFonts w:ascii="Calibri" w:hAnsi="Calibri" w:cs="Calibri"/>
        </w:rPr>
      </w:pPr>
      <w:r>
        <w:rPr>
          <w:rFonts w:ascii="Calibri" w:hAnsi="宋体" w:cs="宋体" w:hint="eastAsia"/>
          <w:lang w:eastAsia="zh-CN"/>
        </w:rPr>
        <w:t>网路连接要求</w:t>
      </w:r>
    </w:p>
    <w:p w:rsidR="003350A4" w:rsidRPr="00EE3B3C" w:rsidRDefault="003350A4" w:rsidP="00C938FC">
      <w:pPr>
        <w:rPr>
          <w:rFonts w:cs="Times New Roman"/>
        </w:rPr>
      </w:pPr>
    </w:p>
    <w:p w:rsidR="003350A4" w:rsidRPr="00EE3B3C" w:rsidRDefault="003350A4" w:rsidP="00C938FC">
      <w:pPr>
        <w:ind w:firstLine="360"/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目前</w:t>
      </w:r>
      <w:r w:rsidRPr="00EE3B3C">
        <w:t>SciFinder</w:t>
      </w:r>
      <w:r w:rsidRPr="00EE3B3C">
        <w:rPr>
          <w:rFonts w:hAnsi="宋体" w:cs="宋体" w:hint="eastAsia"/>
          <w:lang w:eastAsia="zh-CN"/>
        </w:rPr>
        <w:t>提供下列两个连线网址，您可以选择连线速度较快的网址来使用，假如学校使用</w:t>
      </w:r>
      <w:r w:rsidRPr="00EE3B3C">
        <w:t xml:space="preserve"> CERNET </w:t>
      </w:r>
      <w:r w:rsidRPr="00EE3B3C">
        <w:rPr>
          <w:rFonts w:hAnsi="宋体" w:cs="宋体" w:hint="eastAsia"/>
          <w:lang w:eastAsia="zh-CN"/>
        </w:rPr>
        <w:t>网路连接线上数据库，建议您使用</w:t>
      </w:r>
      <w:hyperlink r:id="rId10" w:history="1">
        <w:r w:rsidRPr="00EE3B3C">
          <w:rPr>
            <w:rStyle w:val="Hyperlink"/>
          </w:rPr>
          <w:t>https://origin-scifinder.cas.org/</w:t>
        </w:r>
      </w:hyperlink>
      <w:r w:rsidRPr="00EE3B3C">
        <w:rPr>
          <w:rFonts w:hAnsi="宋体" w:cs="宋体" w:hint="eastAsia"/>
          <w:lang w:eastAsia="zh-CN"/>
        </w:rPr>
        <w:t>网址。</w:t>
      </w:r>
    </w:p>
    <w:p w:rsidR="003350A4" w:rsidRPr="00EE3B3C" w:rsidRDefault="003350A4" w:rsidP="00C938FC">
      <w:pPr>
        <w:pStyle w:val="ListParagraph"/>
        <w:numPr>
          <w:ilvl w:val="0"/>
          <w:numId w:val="45"/>
        </w:numPr>
      </w:pPr>
      <w:hyperlink r:id="rId11" w:history="1">
        <w:r w:rsidRPr="00EE3B3C">
          <w:rPr>
            <w:rStyle w:val="Hyperlink"/>
          </w:rPr>
          <w:t>https://origin-scifinder.cas.org/</w:t>
        </w:r>
      </w:hyperlink>
      <w:r w:rsidRPr="00EE3B3C">
        <w:rPr>
          <w:rFonts w:cs="Times New Roman"/>
        </w:rPr>
        <w:br/>
      </w:r>
      <w:r w:rsidRPr="00EE3B3C">
        <w:t>(</w:t>
      </w:r>
      <w:r w:rsidRPr="00EE3B3C">
        <w:rPr>
          <w:rFonts w:hAnsi="宋体" w:cs="宋体" w:hint="eastAsia"/>
          <w:lang w:eastAsia="zh-CN"/>
        </w:rPr>
        <w:t>美国服务器、</w:t>
      </w:r>
      <w:r w:rsidRPr="00EE3B3C">
        <w:t xml:space="preserve">IP </w:t>
      </w:r>
      <w:r w:rsidRPr="00EE3B3C">
        <w:rPr>
          <w:rFonts w:hAnsi="宋体" w:cs="宋体" w:hint="eastAsia"/>
          <w:lang w:eastAsia="zh-CN"/>
        </w:rPr>
        <w:t>范围于</w:t>
      </w:r>
      <w:r w:rsidRPr="00EE3B3C">
        <w:t xml:space="preserve"> CERNET </w:t>
      </w:r>
      <w:r w:rsidRPr="00EE3B3C">
        <w:rPr>
          <w:rFonts w:hAnsi="宋体" w:cs="宋体" w:hint="eastAsia"/>
          <w:lang w:eastAsia="zh-CN"/>
        </w:rPr>
        <w:t>免费地址列表</w:t>
      </w:r>
      <w:hyperlink r:id="rId12" w:history="1">
        <w:r w:rsidRPr="00EE3B3C">
          <w:rPr>
            <w:rStyle w:val="Hyperlink"/>
          </w:rPr>
          <w:t>http://www.nic.edu.cn/</w:t>
        </w:r>
      </w:hyperlink>
      <w:r w:rsidRPr="00EE3B3C">
        <w:t xml:space="preserve"> )</w:t>
      </w:r>
    </w:p>
    <w:p w:rsidR="003350A4" w:rsidRPr="00EE3B3C" w:rsidRDefault="003350A4" w:rsidP="00C938FC">
      <w:pPr>
        <w:pStyle w:val="ListParagraph"/>
        <w:numPr>
          <w:ilvl w:val="0"/>
          <w:numId w:val="45"/>
        </w:numPr>
      </w:pPr>
      <w:hyperlink r:id="rId13" w:history="1">
        <w:r w:rsidRPr="00EE3B3C">
          <w:rPr>
            <w:rStyle w:val="Hyperlink"/>
          </w:rPr>
          <w:t>https://scifinder.cas.org/</w:t>
        </w:r>
      </w:hyperlink>
      <w:r w:rsidRPr="00EE3B3C">
        <w:rPr>
          <w:rFonts w:cs="Times New Roman"/>
        </w:rPr>
        <w:br/>
      </w:r>
      <w:r w:rsidRPr="00EE3B3C">
        <w:t>(Akema</w:t>
      </w:r>
      <w:r w:rsidRPr="00EE3B3C">
        <w:rPr>
          <w:rFonts w:hAnsi="宋体" w:cs="宋体" w:hint="eastAsia"/>
          <w:lang w:eastAsia="zh-CN"/>
        </w:rPr>
        <w:t>服务器、</w:t>
      </w:r>
      <w:r w:rsidRPr="00EE3B3C">
        <w:t xml:space="preserve">IP </w:t>
      </w:r>
      <w:r w:rsidRPr="00EE3B3C">
        <w:rPr>
          <w:rFonts w:hAnsi="宋体" w:cs="宋体" w:hint="eastAsia"/>
          <w:lang w:eastAsia="zh-CN"/>
        </w:rPr>
        <w:t>范围尚未纳入</w:t>
      </w:r>
      <w:r w:rsidRPr="00EE3B3C">
        <w:t xml:space="preserve"> CERNET </w:t>
      </w:r>
      <w:r w:rsidRPr="00EE3B3C">
        <w:rPr>
          <w:rFonts w:hAnsi="宋体" w:cs="宋体" w:hint="eastAsia"/>
          <w:lang w:eastAsia="zh-CN"/>
        </w:rPr>
        <w:t>免费地址列表</w:t>
      </w:r>
      <w:r w:rsidRPr="00EE3B3C">
        <w:t xml:space="preserve">) </w:t>
      </w:r>
    </w:p>
    <w:p w:rsidR="003350A4" w:rsidRPr="00EE3B3C" w:rsidRDefault="003350A4" w:rsidP="00C938FC">
      <w:pPr>
        <w:ind w:firstLine="360"/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若您无法开启</w:t>
      </w:r>
      <w:r w:rsidRPr="00EE3B3C">
        <w:t>SciFinder</w:t>
      </w:r>
      <w:r w:rsidRPr="00EE3B3C">
        <w:rPr>
          <w:rFonts w:hAnsi="宋体" w:cs="宋体" w:hint="eastAsia"/>
          <w:lang w:eastAsia="zh-CN"/>
        </w:rPr>
        <w:t>网页，请向您单位内的网管人员确认防火墙是否开启</w:t>
      </w:r>
      <w:r w:rsidRPr="00EE3B3C">
        <w:t xml:space="preserve"> 80 </w:t>
      </w:r>
      <w:r w:rsidRPr="00EE3B3C">
        <w:rPr>
          <w:rFonts w:hAnsi="宋体" w:cs="宋体" w:hint="eastAsia"/>
          <w:lang w:eastAsia="zh-CN"/>
        </w:rPr>
        <w:t>埠及</w:t>
      </w:r>
      <w:r w:rsidRPr="00EE3B3C">
        <w:t xml:space="preserve"> 443 </w:t>
      </w:r>
      <w:r w:rsidRPr="00EE3B3C">
        <w:rPr>
          <w:rFonts w:hAnsi="宋体" w:cs="宋体" w:hint="eastAsia"/>
          <w:lang w:eastAsia="zh-CN"/>
        </w:rPr>
        <w:t>埠连线上述的网址。</w:t>
      </w:r>
    </w:p>
    <w:p w:rsidR="003350A4" w:rsidRPr="00EE3B3C" w:rsidRDefault="003350A4" w:rsidP="00C938FC">
      <w:pPr>
        <w:pStyle w:val="Heading1"/>
        <w:rPr>
          <w:rFonts w:ascii="Calibri" w:hAnsi="Calibri" w:cs="Calibri"/>
        </w:rPr>
      </w:pPr>
      <w:r>
        <w:rPr>
          <w:rFonts w:ascii="Calibri" w:hAnsi="宋体" w:cs="宋体" w:hint="eastAsia"/>
          <w:lang w:eastAsia="zh-CN"/>
        </w:rPr>
        <w:t>推荐硬件要求</w:t>
      </w:r>
    </w:p>
    <w:p w:rsidR="003350A4" w:rsidRPr="00EE3B3C" w:rsidRDefault="003350A4" w:rsidP="00C938FC">
      <w:pPr>
        <w:rPr>
          <w:rFonts w:cs="Times New Roman"/>
        </w:rPr>
      </w:pPr>
    </w:p>
    <w:p w:rsidR="003350A4" w:rsidRPr="00EE3B3C" w:rsidRDefault="003350A4" w:rsidP="00C938FC">
      <w:p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若您的</w:t>
      </w:r>
      <w:r w:rsidRPr="00EE3B3C">
        <w:t xml:space="preserve"> Windows </w:t>
      </w:r>
      <w:r>
        <w:rPr>
          <w:rFonts w:hAnsi="宋体" w:cs="宋体" w:hint="eastAsia"/>
          <w:lang w:eastAsia="zh-CN"/>
        </w:rPr>
        <w:t>电脑符合或高于下列硬件</w:t>
      </w:r>
      <w:r w:rsidRPr="00EE3B3C">
        <w:rPr>
          <w:rFonts w:hAnsi="宋体" w:cs="宋体" w:hint="eastAsia"/>
          <w:lang w:eastAsia="zh-CN"/>
        </w:rPr>
        <w:t>规格，执行</w:t>
      </w:r>
      <w:r w:rsidRPr="00EE3B3C">
        <w:t>SciFinder</w:t>
      </w:r>
      <w:r>
        <w:rPr>
          <w:rFonts w:hAnsi="宋体" w:cs="宋体" w:hint="eastAsia"/>
          <w:lang w:eastAsia="zh-CN"/>
        </w:rPr>
        <w:t>网页相关程序</w:t>
      </w:r>
      <w:r w:rsidRPr="00EE3B3C">
        <w:rPr>
          <w:rFonts w:hAnsi="宋体" w:cs="宋体" w:hint="eastAsia"/>
          <w:lang w:eastAsia="zh-CN"/>
        </w:rPr>
        <w:t>将提供较好的效能</w:t>
      </w:r>
    </w:p>
    <w:p w:rsidR="003350A4" w:rsidRPr="00EE3B3C" w:rsidRDefault="003350A4" w:rsidP="00C938FC">
      <w:r w:rsidRPr="00EE3B3C">
        <w:t xml:space="preserve">CPU: 3GHz Core Duo </w:t>
      </w:r>
      <w:r w:rsidRPr="00EE3B3C">
        <w:br/>
        <w:t xml:space="preserve">RAM: 2GB RAM </w:t>
      </w:r>
      <w:r w:rsidRPr="00EE3B3C">
        <w:br/>
        <w:t xml:space="preserve">OS: Windows XP SP2 </w:t>
      </w:r>
      <w:r w:rsidRPr="00EE3B3C">
        <w:br/>
        <w:t xml:space="preserve">Browser: Firefox 10 or higher, IE7 or higher </w:t>
      </w:r>
      <w:r w:rsidRPr="00EE3B3C">
        <w:br/>
        <w:t>Java Plug-in: Java 6 Update 32</w:t>
      </w:r>
    </w:p>
    <w:p w:rsidR="003350A4" w:rsidRPr="00EE3B3C" w:rsidRDefault="003350A4" w:rsidP="00C938FC">
      <w:pPr>
        <w:rPr>
          <w:rFonts w:cs="Times New Roman"/>
          <w:b/>
          <w:bCs/>
          <w:color w:val="365F91"/>
          <w:sz w:val="28"/>
          <w:szCs w:val="28"/>
        </w:rPr>
      </w:pPr>
      <w:r w:rsidRPr="00EE3B3C">
        <w:rPr>
          <w:rFonts w:cs="Times New Roman"/>
          <w:lang w:eastAsia="zh-CN"/>
        </w:rPr>
        <w:br w:type="page"/>
      </w:r>
    </w:p>
    <w:p w:rsidR="003350A4" w:rsidRPr="00EE3B3C" w:rsidRDefault="003350A4" w:rsidP="00C938FC">
      <w:pPr>
        <w:pStyle w:val="Heading1"/>
        <w:rPr>
          <w:rFonts w:ascii="Calibri" w:hAnsi="Calibri" w:cs="Calibri"/>
        </w:rPr>
      </w:pPr>
      <w:r w:rsidRPr="00EE3B3C">
        <w:rPr>
          <w:rFonts w:ascii="Calibri" w:hAnsi="宋体" w:cs="宋体" w:hint="eastAsia"/>
          <w:lang w:eastAsia="zh-CN"/>
        </w:rPr>
        <w:t>浏览器推荐设定</w:t>
      </w:r>
    </w:p>
    <w:p w:rsidR="003350A4" w:rsidRPr="00EE3B3C" w:rsidRDefault="003350A4" w:rsidP="00C938FC">
      <w:pPr>
        <w:rPr>
          <w:rFonts w:cs="Times New Roman"/>
        </w:rPr>
      </w:pPr>
    </w:p>
    <w:p w:rsidR="003350A4" w:rsidRPr="00EE3B3C" w:rsidRDefault="003350A4" w:rsidP="00C938FC">
      <w:pPr>
        <w:rPr>
          <w:rFonts w:cs="Times New Roman"/>
          <w:lang w:eastAsia="zh-CN"/>
        </w:rPr>
      </w:pPr>
      <w:r w:rsidRPr="00EE3B3C">
        <w:rPr>
          <w:rFonts w:hAnsi="宋体" w:cs="宋体" w:hint="eastAsia"/>
          <w:lang w:eastAsia="zh-CN"/>
        </w:rPr>
        <w:t>开启浏览器设定画面</w:t>
      </w:r>
      <w:r>
        <w:rPr>
          <w:rFonts w:hAnsi="宋体"/>
          <w:lang w:eastAsia="zh-CN"/>
        </w:rPr>
        <w:t xml:space="preserve"> </w:t>
      </w:r>
      <w:r>
        <w:rPr>
          <w:rFonts w:hAnsi="宋体" w:cs="宋体" w:hint="eastAsia"/>
          <w:lang w:eastAsia="zh-CN"/>
        </w:rPr>
        <w:t>工具（</w:t>
      </w:r>
      <w:r w:rsidRPr="00EE3B3C">
        <w:t>Tools</w:t>
      </w:r>
      <w:r>
        <w:rPr>
          <w:rFonts w:cs="宋体" w:hint="eastAsia"/>
          <w:lang w:eastAsia="zh-CN"/>
        </w:rPr>
        <w:t>）</w:t>
      </w:r>
      <w:r w:rsidRPr="00EE3B3C">
        <w:t xml:space="preserve"> -&gt; </w:t>
      </w:r>
      <w:r>
        <w:rPr>
          <w:lang w:eastAsia="zh-CN"/>
        </w:rPr>
        <w:t xml:space="preserve">internet </w:t>
      </w:r>
      <w:r>
        <w:rPr>
          <w:rFonts w:cs="宋体" w:hint="eastAsia"/>
          <w:lang w:eastAsia="zh-CN"/>
        </w:rPr>
        <w:t>选项（</w:t>
      </w:r>
      <w:r w:rsidRPr="00EE3B3C">
        <w:t xml:space="preserve">Internet Options </w:t>
      </w:r>
      <w:r>
        <w:rPr>
          <w:rFonts w:cs="宋体" w:hint="eastAsia"/>
          <w:lang w:eastAsia="zh-CN"/>
        </w:rPr>
        <w:t>）</w:t>
      </w:r>
    </w:p>
    <w:p w:rsidR="003350A4" w:rsidRPr="00EE3B3C" w:rsidRDefault="003350A4" w:rsidP="00C938FC">
      <w:pPr>
        <w:rPr>
          <w:rFonts w:cs="Times New Roman"/>
        </w:rPr>
      </w:pPr>
    </w:p>
    <w:p w:rsidR="003350A4" w:rsidRDefault="003350A4" w:rsidP="00C938FC">
      <w:pPr>
        <w:pStyle w:val="ListParagraph"/>
        <w:numPr>
          <w:ilvl w:val="0"/>
          <w:numId w:val="46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开启浏览器中</w:t>
      </w:r>
      <w:r w:rsidRPr="00EE3B3C">
        <w:t xml:space="preserve"> JavaScript, Java Plug-In </w:t>
      </w:r>
      <w:r w:rsidRPr="00EE3B3C">
        <w:rPr>
          <w:rFonts w:hAnsi="宋体" w:cs="宋体" w:hint="eastAsia"/>
          <w:lang w:eastAsia="zh-CN"/>
        </w:rPr>
        <w:t>及</w:t>
      </w:r>
      <w:r w:rsidRPr="00EE3B3C">
        <w:t xml:space="preserve"> Cookies </w:t>
      </w:r>
      <w:r w:rsidRPr="00EE3B3C">
        <w:rPr>
          <w:rFonts w:hAnsi="宋体" w:cs="宋体" w:hint="eastAsia"/>
          <w:lang w:eastAsia="zh-CN"/>
        </w:rPr>
        <w:t>的执行</w:t>
      </w:r>
      <w:r w:rsidRPr="00EE3B3C"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51" o:spid="_x0000_i1026" type="#_x0000_t75" style="width:319.5pt;height:225pt;visibility:visible">
            <v:imagedata r:id="rId14" o:title=""/>
          </v:shape>
        </w:pict>
      </w:r>
    </w:p>
    <w:p w:rsidR="003350A4" w:rsidRDefault="003350A4" w:rsidP="00C938FC">
      <w:pPr>
        <w:pStyle w:val="ListParagraph"/>
        <w:numPr>
          <w:ilvl w:val="0"/>
          <w:numId w:val="46"/>
        </w:numPr>
        <w:rPr>
          <w:rFonts w:cs="Times New Roman"/>
        </w:rPr>
      </w:pPr>
      <w:r>
        <w:rPr>
          <w:rFonts w:cs="Times New Roman"/>
        </w:rPr>
        <w:br/>
      </w:r>
      <w:r w:rsidRPr="00EE3B3C">
        <w:rPr>
          <w:rFonts w:hAnsi="宋体" w:cs="宋体" w:hint="eastAsia"/>
          <w:lang w:eastAsia="zh-CN"/>
        </w:rPr>
        <w:t>新增</w:t>
      </w:r>
      <w:hyperlink r:id="rId15" w:history="1">
        <w:r w:rsidRPr="00EE3B3C">
          <w:rPr>
            <w:rStyle w:val="Hyperlink"/>
          </w:rPr>
          <w:t>https://scfinder.cas.org/</w:t>
        </w:r>
      </w:hyperlink>
      <w:r w:rsidRPr="00EE3B3C">
        <w:rPr>
          <w:rFonts w:hAnsi="宋体" w:cs="宋体" w:hint="eastAsia"/>
          <w:lang w:eastAsia="zh-CN"/>
        </w:rPr>
        <w:t>及</w:t>
      </w:r>
      <w:hyperlink r:id="rId16" w:history="1">
        <w:r w:rsidRPr="00EE3B3C">
          <w:rPr>
            <w:rStyle w:val="Hyperlink"/>
          </w:rPr>
          <w:t>https://origin-scifinder.cas.org/</w:t>
        </w:r>
      </w:hyperlink>
      <w:r w:rsidRPr="00EE3B3C">
        <w:rPr>
          <w:rFonts w:hAnsi="宋体" w:cs="宋体" w:hint="eastAsia"/>
          <w:lang w:eastAsia="zh-CN"/>
        </w:rPr>
        <w:t>至</w:t>
      </w:r>
      <w:r w:rsidRPr="00EE3B3C">
        <w:t xml:space="preserve">“Trusted Sites” </w:t>
      </w:r>
      <w:r>
        <w:rPr>
          <w:rFonts w:cs="宋体" w:hint="eastAsia"/>
          <w:lang w:eastAsia="zh-CN"/>
        </w:rPr>
        <w:t>（受信任的站点）</w:t>
      </w:r>
      <w:r w:rsidRPr="00EE3B3C">
        <w:rPr>
          <w:rFonts w:hAnsi="宋体" w:cs="宋体" w:hint="eastAsia"/>
          <w:lang w:eastAsia="zh-CN"/>
        </w:rPr>
        <w:t>及</w:t>
      </w:r>
      <w:r w:rsidRPr="00EE3B3C">
        <w:t>“Pop-up Blocker”</w:t>
      </w:r>
      <w:r w:rsidRPr="00103D9D">
        <w:rPr>
          <w:lang w:eastAsia="zh-CN"/>
        </w:rPr>
        <w:t xml:space="preserve"> </w:t>
      </w:r>
      <w:r>
        <w:rPr>
          <w:rFonts w:cs="宋体" w:hint="eastAsia"/>
          <w:lang w:eastAsia="zh-CN"/>
        </w:rPr>
        <w:t>（弹出窗口阻止程序）</w:t>
      </w:r>
      <w:r w:rsidRPr="00EE3B3C">
        <w:t xml:space="preserve"> </w:t>
      </w:r>
      <w:r w:rsidRPr="00EE3B3C">
        <w:rPr>
          <w:rFonts w:hAnsi="宋体" w:cs="宋体" w:hint="eastAsia"/>
          <w:lang w:eastAsia="zh-CN"/>
        </w:rPr>
        <w:t>的例外列表单中。</w:t>
      </w:r>
      <w:r w:rsidRPr="00EE3B3C">
        <w:rPr>
          <w:rFonts w:cs="Times New Roman"/>
        </w:rPr>
        <w:br/>
      </w:r>
      <w:r w:rsidRPr="00EE3B3C">
        <w:rPr>
          <w:rFonts w:cs="Times New Roman"/>
        </w:rPr>
        <w:br/>
      </w:r>
      <w:r w:rsidRPr="00EE3B3C">
        <w:t xml:space="preserve">Trusted Sites </w:t>
      </w:r>
      <w:r w:rsidRPr="00EE3B3C">
        <w:rPr>
          <w:rFonts w:hAnsi="宋体" w:cs="宋体" w:hint="eastAsia"/>
          <w:lang w:eastAsia="zh-CN"/>
        </w:rPr>
        <w:t>的设定，将</w:t>
      </w:r>
      <w:r w:rsidRPr="00EE3B3C">
        <w:t xml:space="preserve"> origin-scifinder.cas.org </w:t>
      </w:r>
      <w:r w:rsidRPr="00EE3B3C">
        <w:rPr>
          <w:rFonts w:hAnsi="宋体" w:cs="宋体" w:hint="eastAsia"/>
          <w:lang w:eastAsia="zh-CN"/>
        </w:rPr>
        <w:t>及</w:t>
      </w:r>
      <w:r w:rsidRPr="00EE3B3C">
        <w:t xml:space="preserve"> scinfider.cas.org  </w:t>
      </w:r>
      <w:r w:rsidRPr="00EE3B3C">
        <w:rPr>
          <w:rFonts w:hAnsi="宋体" w:cs="宋体" w:hint="eastAsia"/>
          <w:lang w:eastAsia="zh-CN"/>
        </w:rPr>
        <w:t>加入列表</w:t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50" o:spid="_x0000_i1027" type="#_x0000_t75" style="width:219pt;height:191.25pt;visibility:visible">
            <v:imagedata r:id="rId17" o:title=""/>
          </v:shape>
        </w:pict>
      </w:r>
      <w:r>
        <w:rPr>
          <w:rFonts w:cs="Times New Roman"/>
        </w:rPr>
        <w:br/>
      </w:r>
      <w:r>
        <w:rPr>
          <w:rFonts w:cs="Times New Roman"/>
        </w:rPr>
        <w:br/>
      </w:r>
      <w:r>
        <w:rPr>
          <w:rFonts w:cs="Times New Roman"/>
        </w:rPr>
        <w:br/>
      </w:r>
      <w:r w:rsidRPr="00EE3B3C">
        <w:t xml:space="preserve">Pop-up blocker </w:t>
      </w:r>
      <w:r>
        <w:rPr>
          <w:rFonts w:cs="宋体" w:hint="eastAsia"/>
          <w:lang w:eastAsia="zh-CN"/>
        </w:rPr>
        <w:t>（弹出窗口阻止程序）</w:t>
      </w:r>
      <w:r w:rsidRPr="00EE3B3C">
        <w:rPr>
          <w:rFonts w:hAnsi="宋体" w:cs="宋体" w:hint="eastAsia"/>
          <w:lang w:eastAsia="zh-CN"/>
        </w:rPr>
        <w:t>的设定，将</w:t>
      </w:r>
      <w:r w:rsidRPr="00EE3B3C">
        <w:t xml:space="preserve"> origin-scifinder.cas.org </w:t>
      </w:r>
      <w:r w:rsidRPr="00EE3B3C">
        <w:rPr>
          <w:rFonts w:hAnsi="宋体" w:cs="宋体" w:hint="eastAsia"/>
          <w:lang w:eastAsia="zh-CN"/>
        </w:rPr>
        <w:t>及</w:t>
      </w:r>
      <w:r w:rsidRPr="00EE3B3C">
        <w:t xml:space="preserve"> scinfider.cas.org  </w:t>
      </w:r>
      <w:r w:rsidRPr="00EE3B3C">
        <w:rPr>
          <w:rFonts w:hAnsi="宋体" w:cs="宋体" w:hint="eastAsia"/>
          <w:lang w:eastAsia="zh-CN"/>
        </w:rPr>
        <w:t>加入列表</w:t>
      </w:r>
      <w:r w:rsidRPr="00EE3B3C"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9" o:spid="_x0000_i1028" type="#_x0000_t75" style="width:215.25pt;height:232.5pt;visibility:visible">
            <v:imagedata r:id="rId18" o:title=""/>
          </v:shape>
        </w:pict>
      </w:r>
      <w:r>
        <w:rPr>
          <w:rFonts w:cs="Times New Roman"/>
        </w:rPr>
        <w:br/>
      </w:r>
    </w:p>
    <w:p w:rsidR="003350A4" w:rsidRPr="00EE3B3C" w:rsidRDefault="003350A4" w:rsidP="00C938FC">
      <w:pPr>
        <w:pStyle w:val="ListParagraph"/>
        <w:numPr>
          <w:ilvl w:val="0"/>
          <w:numId w:val="46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当您使用</w:t>
      </w:r>
      <w:r w:rsidRPr="00EE3B3C">
        <w:t>Internet Explorer</w:t>
      </w:r>
      <w:r w:rsidRPr="00EE3B3C">
        <w:rPr>
          <w:rFonts w:hAnsi="宋体" w:cs="宋体" w:hint="eastAsia"/>
          <w:lang w:eastAsia="zh-CN"/>
        </w:rPr>
        <w:t>连线</w:t>
      </w:r>
      <w:r w:rsidRPr="00EE3B3C">
        <w:t>SciFinder</w:t>
      </w:r>
      <w:r w:rsidRPr="00EE3B3C">
        <w:rPr>
          <w:rFonts w:hAnsi="宋体" w:cs="宋体" w:hint="eastAsia"/>
          <w:lang w:eastAsia="zh-CN"/>
        </w:rPr>
        <w:t>网页时，浏览器会询问您是否允许启用</w:t>
      </w:r>
      <w:r w:rsidRPr="00EE3B3C">
        <w:t xml:space="preserve">ActiveX </w:t>
      </w:r>
      <w:r w:rsidRPr="00EE3B3C">
        <w:rPr>
          <w:rFonts w:hAnsi="宋体" w:cs="宋体" w:hint="eastAsia"/>
          <w:lang w:eastAsia="zh-CN"/>
        </w:rPr>
        <w:t>或相关的插件，请同意</w:t>
      </w:r>
      <w:r>
        <w:rPr>
          <w:rFonts w:hAnsi="宋体" w:cs="宋体" w:hint="eastAsia"/>
          <w:lang w:eastAsia="zh-CN"/>
        </w:rPr>
        <w:t>程序</w:t>
      </w:r>
      <w:r w:rsidRPr="00EE3B3C">
        <w:rPr>
          <w:rFonts w:hAnsi="宋体" w:cs="宋体" w:hint="eastAsia"/>
          <w:lang w:eastAsia="zh-CN"/>
        </w:rPr>
        <w:t>的执行权限。</w:t>
      </w:r>
    </w:p>
    <w:p w:rsidR="003350A4" w:rsidRDefault="003350A4" w:rsidP="00C938FC">
      <w:pPr>
        <w:rPr>
          <w:rFonts w:cs="Times New Roman"/>
        </w:rPr>
      </w:pPr>
    </w:p>
    <w:p w:rsidR="003350A4" w:rsidRDefault="003350A4" w:rsidP="00C938FC">
      <w:pPr>
        <w:rPr>
          <w:rFonts w:ascii="Cambria" w:hAnsi="Cambria" w:cs="Cambria"/>
          <w:b/>
          <w:bCs/>
          <w:color w:val="365F91"/>
          <w:sz w:val="28"/>
          <w:szCs w:val="28"/>
        </w:rPr>
      </w:pPr>
      <w:r>
        <w:rPr>
          <w:rFonts w:cs="Times New Roman"/>
          <w:lang w:eastAsia="zh-CN"/>
        </w:rPr>
        <w:br w:type="page"/>
      </w:r>
    </w:p>
    <w:p w:rsidR="003350A4" w:rsidRPr="00EE3B3C" w:rsidRDefault="003350A4" w:rsidP="00C938FC">
      <w:pPr>
        <w:pStyle w:val="Heading1"/>
        <w:rPr>
          <w:rFonts w:ascii="Calibri" w:hAnsi="Calibri" w:cs="Calibri"/>
        </w:rPr>
      </w:pPr>
      <w:r w:rsidRPr="00EE3B3C">
        <w:rPr>
          <w:rFonts w:ascii="Calibri" w:hAnsi="宋体" w:cs="宋体" w:hint="eastAsia"/>
          <w:lang w:eastAsia="zh-CN"/>
        </w:rPr>
        <w:t>简易故障排除方式</w:t>
      </w:r>
      <w:r w:rsidRPr="00EE3B3C">
        <w:rPr>
          <w:rFonts w:ascii="Calibri" w:hAnsi="Calibri" w:cs="Calibri"/>
        </w:rPr>
        <w:br/>
      </w:r>
      <w:r w:rsidRPr="00EE3B3C">
        <w:rPr>
          <w:rFonts w:ascii="Calibri" w:hAnsi="宋体" w:cs="宋体" w:hint="eastAsia"/>
          <w:lang w:eastAsia="zh-CN"/>
        </w:rPr>
        <w:t>网页正常开启、但是无法载入绘图面版</w:t>
      </w:r>
      <w:r w:rsidRPr="00EE3B3C">
        <w:rPr>
          <w:rFonts w:ascii="Calibri" w:hAnsi="Calibri" w:cs="Calibri"/>
        </w:rPr>
        <w:t xml:space="preserve"> (Structure Editor)</w:t>
      </w:r>
    </w:p>
    <w:p w:rsidR="003350A4" w:rsidRPr="00EE3B3C" w:rsidRDefault="003350A4" w:rsidP="00C938FC">
      <w:pPr>
        <w:pStyle w:val="Subtitle"/>
        <w:rPr>
          <w:rFonts w:ascii="Calibri" w:hAnsi="Calibri" w:cs="Calibri"/>
        </w:rPr>
      </w:pPr>
    </w:p>
    <w:p w:rsidR="003350A4" w:rsidRPr="00EE3B3C" w:rsidRDefault="003350A4" w:rsidP="00C938FC">
      <w:pPr>
        <w:pStyle w:val="Subtitle"/>
        <w:rPr>
          <w:rFonts w:ascii="Calibri" w:hAnsi="Calibri" w:cs="Calibri"/>
        </w:rPr>
      </w:pPr>
      <w:r w:rsidRPr="00EE3B3C">
        <w:rPr>
          <w:rFonts w:ascii="Calibri" w:hAnsi="宋体" w:cs="宋体" w:hint="eastAsia"/>
          <w:lang w:eastAsia="zh-CN"/>
        </w:rPr>
        <w:t>前置作业</w:t>
      </w:r>
    </w:p>
    <w:p w:rsidR="003350A4" w:rsidRPr="00EE3B3C" w:rsidRDefault="003350A4" w:rsidP="00C938FC">
      <w:r w:rsidRPr="00EE3B3C">
        <w:rPr>
          <w:rFonts w:hAnsi="宋体" w:cs="宋体" w:hint="eastAsia"/>
          <w:lang w:eastAsia="zh-CN"/>
        </w:rPr>
        <w:t>开启</w:t>
      </w:r>
      <w:r w:rsidRPr="00EE3B3C">
        <w:t xml:space="preserve"> Java Console </w:t>
      </w:r>
      <w:r>
        <w:rPr>
          <w:rFonts w:cs="宋体" w:hint="eastAsia"/>
          <w:lang w:eastAsia="zh-CN"/>
        </w:rPr>
        <w:t>（</w:t>
      </w:r>
      <w:r>
        <w:rPr>
          <w:lang w:eastAsia="zh-CN"/>
        </w:rPr>
        <w:t xml:space="preserve">java </w:t>
      </w:r>
      <w:r>
        <w:rPr>
          <w:rFonts w:cs="宋体" w:hint="eastAsia"/>
          <w:lang w:eastAsia="zh-CN"/>
        </w:rPr>
        <w:t>控制台）</w:t>
      </w:r>
      <w:r w:rsidRPr="00EE3B3C">
        <w:rPr>
          <w:rFonts w:hAnsi="宋体" w:cs="宋体" w:hint="eastAsia"/>
          <w:lang w:eastAsia="zh-CN"/>
        </w:rPr>
        <w:t>设定画面</w:t>
      </w:r>
      <w:r w:rsidRPr="00EE3B3C">
        <w:t xml:space="preserve"> : Control Panel </w:t>
      </w:r>
      <w:r>
        <w:rPr>
          <w:rFonts w:cs="宋体" w:hint="eastAsia"/>
          <w:lang w:eastAsia="zh-CN"/>
        </w:rPr>
        <w:t>（控制面板）</w:t>
      </w:r>
      <w:r w:rsidRPr="00EE3B3C">
        <w:t xml:space="preserve">-&gt; Program </w:t>
      </w:r>
      <w:r>
        <w:rPr>
          <w:rFonts w:cs="宋体" w:hint="eastAsia"/>
          <w:lang w:eastAsia="zh-CN"/>
        </w:rPr>
        <w:t>（程序）</w:t>
      </w:r>
      <w:r w:rsidRPr="00EE3B3C">
        <w:t>-&gt; Java</w:t>
      </w:r>
    </w:p>
    <w:p w:rsidR="003350A4" w:rsidRPr="00EE3B3C" w:rsidRDefault="003350A4" w:rsidP="00C938FC">
      <w:pPr>
        <w:pStyle w:val="ListParagraph"/>
        <w:numPr>
          <w:ilvl w:val="0"/>
          <w:numId w:val="47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确认</w:t>
      </w:r>
      <w:r w:rsidRPr="00EE3B3C">
        <w:t xml:space="preserve"> Java </w:t>
      </w:r>
      <w:r w:rsidRPr="00EE3B3C">
        <w:rPr>
          <w:rFonts w:hAnsi="宋体" w:cs="宋体" w:hint="eastAsia"/>
          <w:lang w:eastAsia="zh-CN"/>
        </w:rPr>
        <w:t>已安装，同时浏览器的</w:t>
      </w:r>
      <w:r w:rsidRPr="00EE3B3C">
        <w:t xml:space="preserve"> JAVA Plug-In</w:t>
      </w:r>
      <w:r w:rsidRPr="00EE3B3C">
        <w:rPr>
          <w:rFonts w:hAnsi="宋体" w:cs="宋体" w:hint="eastAsia"/>
          <w:lang w:eastAsia="zh-CN"/>
        </w:rPr>
        <w:t>已启用</w:t>
      </w:r>
      <w:r w:rsidRPr="00EE3B3C">
        <w:rPr>
          <w:rFonts w:cs="Times New Roman"/>
        </w:rPr>
        <w:br/>
      </w:r>
      <w:hyperlink r:id="rId19" w:history="1">
        <w:r w:rsidRPr="00EE3B3C">
          <w:rPr>
            <w:rStyle w:val="Hyperlink"/>
          </w:rPr>
          <w:t>http://www.java.com/zh_CN/download/testjava.jsp</w:t>
        </w:r>
      </w:hyperlink>
      <w:r w:rsidRPr="00EE3B3C">
        <w:rPr>
          <w:rFonts w:cs="Times New Roman"/>
        </w:rPr>
        <w:br/>
      </w:r>
    </w:p>
    <w:p w:rsidR="003350A4" w:rsidRDefault="003350A4" w:rsidP="00C938FC">
      <w:pPr>
        <w:pStyle w:val="ListParagraph"/>
        <w:numPr>
          <w:ilvl w:val="0"/>
          <w:numId w:val="47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开启</w:t>
      </w:r>
      <w:r w:rsidRPr="00EE3B3C">
        <w:t xml:space="preserve">Java Console </w:t>
      </w:r>
      <w:r>
        <w:rPr>
          <w:rFonts w:cs="宋体" w:hint="eastAsia"/>
          <w:lang w:eastAsia="zh-CN"/>
        </w:rPr>
        <w:t>（</w:t>
      </w:r>
      <w:r>
        <w:rPr>
          <w:lang w:eastAsia="zh-CN"/>
        </w:rPr>
        <w:t>java</w:t>
      </w:r>
      <w:r>
        <w:rPr>
          <w:rFonts w:cs="宋体" w:hint="eastAsia"/>
          <w:lang w:eastAsia="zh-CN"/>
        </w:rPr>
        <w:t>控制台）</w:t>
      </w:r>
      <w:r w:rsidRPr="00EE3B3C">
        <w:rPr>
          <w:rFonts w:hAnsi="宋体" w:cs="宋体" w:hint="eastAsia"/>
          <w:lang w:eastAsia="zh-CN"/>
        </w:rPr>
        <w:t>并确认画面中已选择合适的</w:t>
      </w:r>
      <w:r w:rsidRPr="00EE3B3C">
        <w:t xml:space="preserve"> Java Runtime </w:t>
      </w:r>
      <w:r w:rsidRPr="00EE3B3C">
        <w:rPr>
          <w:rFonts w:hAnsi="宋体" w:cs="宋体" w:hint="eastAsia"/>
          <w:lang w:eastAsia="zh-CN"/>
        </w:rPr>
        <w:t>版本</w:t>
      </w:r>
      <w:r w:rsidRPr="00EE3B3C"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8" o:spid="_x0000_i1029" type="#_x0000_t75" style="width:333pt;height:191.25pt;visibility:visible">
            <v:imagedata r:id="rId20" o:title=""/>
          </v:shape>
        </w:pict>
      </w:r>
      <w:r>
        <w:rPr>
          <w:rFonts w:cs="Times New Roman"/>
        </w:rPr>
        <w:br/>
      </w:r>
    </w:p>
    <w:p w:rsidR="003350A4" w:rsidRDefault="003350A4" w:rsidP="00C938FC">
      <w:pPr>
        <w:pStyle w:val="ListParagraph"/>
        <w:numPr>
          <w:ilvl w:val="0"/>
          <w:numId w:val="47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确认</w:t>
      </w:r>
      <w:r w:rsidRPr="00EE3B3C">
        <w:t>Java Temporary Files</w:t>
      </w:r>
      <w:r>
        <w:rPr>
          <w:rFonts w:cs="宋体" w:hint="eastAsia"/>
          <w:lang w:eastAsia="zh-CN"/>
        </w:rPr>
        <w:t>（</w:t>
      </w:r>
      <w:r>
        <w:rPr>
          <w:lang w:eastAsia="zh-CN"/>
        </w:rPr>
        <w:t>java</w:t>
      </w:r>
      <w:r>
        <w:rPr>
          <w:rFonts w:cs="宋体" w:hint="eastAsia"/>
          <w:lang w:eastAsia="zh-CN"/>
        </w:rPr>
        <w:t>临时</w:t>
      </w:r>
      <w:r>
        <w:rPr>
          <w:lang w:eastAsia="zh-CN"/>
        </w:rPr>
        <w:t>internet</w:t>
      </w:r>
      <w:r>
        <w:rPr>
          <w:rFonts w:cs="宋体" w:hint="eastAsia"/>
          <w:lang w:eastAsia="zh-CN"/>
        </w:rPr>
        <w:t>文件）</w:t>
      </w:r>
      <w:r w:rsidRPr="00EE3B3C">
        <w:t xml:space="preserve"> </w:t>
      </w:r>
      <w:r w:rsidRPr="00EE3B3C">
        <w:rPr>
          <w:rFonts w:hAnsi="宋体" w:cs="宋体" w:hint="eastAsia"/>
          <w:lang w:eastAsia="zh-CN"/>
        </w:rPr>
        <w:t>已开启，并设定适当的大小</w:t>
      </w:r>
      <w:r w:rsidRPr="00946CB9"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7" o:spid="_x0000_i1030" type="#_x0000_t75" style="width:306.75pt;height:220.5pt;visibility:visible">
            <v:imagedata r:id="rId21" o:title=""/>
          </v:shape>
        </w:pict>
      </w:r>
      <w:r>
        <w:rPr>
          <w:rFonts w:cs="Times New Roman"/>
        </w:rPr>
        <w:br/>
      </w:r>
    </w:p>
    <w:p w:rsidR="003350A4" w:rsidRDefault="003350A4" w:rsidP="00C938FC">
      <w:pPr>
        <w:pStyle w:val="ListParagraph"/>
        <w:numPr>
          <w:ilvl w:val="0"/>
          <w:numId w:val="47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清空</w:t>
      </w:r>
      <w:r w:rsidRPr="00EE3B3C">
        <w:t xml:space="preserve"> Certificates </w:t>
      </w:r>
      <w:r>
        <w:rPr>
          <w:rFonts w:cs="宋体" w:hint="eastAsia"/>
          <w:lang w:eastAsia="zh-CN"/>
        </w:rPr>
        <w:t>（证书）</w:t>
      </w:r>
      <w:r w:rsidRPr="00EE3B3C">
        <w:rPr>
          <w:rFonts w:hAnsi="宋体" w:cs="宋体" w:hint="eastAsia"/>
          <w:lang w:eastAsia="zh-CN"/>
        </w:rPr>
        <w:t>，删除记录的</w:t>
      </w:r>
      <w:r w:rsidRPr="00EE3B3C">
        <w:t xml:space="preserve">American Chemical Society Certificates </w:t>
      </w:r>
      <w:r w:rsidRPr="00EE3B3C">
        <w:rPr>
          <w:rFonts w:hAnsi="宋体" w:cs="宋体" w:hint="eastAsia"/>
          <w:lang w:eastAsia="zh-CN"/>
        </w:rPr>
        <w:t>项目</w:t>
      </w:r>
      <w:r w:rsidRPr="00EE3B3C"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6" o:spid="_x0000_i1031" type="#_x0000_t75" style="width:293.25pt;height:213.75pt;visibility:visible">
            <v:imagedata r:id="rId22" o:title=""/>
          </v:shape>
        </w:pict>
      </w:r>
    </w:p>
    <w:p w:rsidR="003350A4" w:rsidRDefault="003350A4" w:rsidP="00C938FC">
      <w:pPr>
        <w:pStyle w:val="ListParagraph"/>
        <w:numPr>
          <w:ilvl w:val="0"/>
          <w:numId w:val="47"/>
        </w:num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清空</w:t>
      </w:r>
      <w:r w:rsidRPr="00EE3B3C">
        <w:t xml:space="preserve"> Java Temporary Files</w:t>
      </w:r>
      <w:r>
        <w:rPr>
          <w:rFonts w:cs="宋体" w:hint="eastAsia"/>
          <w:lang w:eastAsia="zh-CN"/>
        </w:rPr>
        <w:t>（临时</w:t>
      </w:r>
      <w:r>
        <w:rPr>
          <w:lang w:eastAsia="zh-CN"/>
        </w:rPr>
        <w:t>internet</w:t>
      </w:r>
      <w:r>
        <w:rPr>
          <w:rFonts w:cs="宋体" w:hint="eastAsia"/>
          <w:lang w:eastAsia="zh-CN"/>
        </w:rPr>
        <w:t>文件）</w:t>
      </w:r>
      <w:r w:rsidRPr="00EE3B3C">
        <w:rPr>
          <w:rFonts w:hAnsi="宋体" w:cs="宋体" w:hint="eastAsia"/>
          <w:lang w:eastAsia="zh-CN"/>
        </w:rPr>
        <w:t>的暂存</w:t>
      </w:r>
      <w:r w:rsidRPr="00EE3B3C">
        <w:t xml:space="preserve">Java </w:t>
      </w:r>
      <w:r>
        <w:rPr>
          <w:rFonts w:hAnsi="宋体" w:cs="宋体" w:hint="eastAsia"/>
          <w:lang w:eastAsia="zh-CN"/>
        </w:rPr>
        <w:t>程序</w:t>
      </w:r>
      <w:r w:rsidRPr="00EE3B3C">
        <w:rPr>
          <w:rFonts w:hAnsi="宋体" w:cs="宋体" w:hint="eastAsia"/>
          <w:lang w:eastAsia="zh-CN"/>
        </w:rPr>
        <w:t>文件</w:t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5" o:spid="_x0000_i1032" type="#_x0000_t75" style="width:160.5pt;height:135pt;visibility:visible">
            <v:imagedata r:id="rId23" o:title=""/>
          </v:shape>
        </w:pict>
      </w:r>
      <w:r>
        <w:rPr>
          <w:rFonts w:cs="Times New Roman"/>
        </w:rPr>
        <w:br/>
      </w:r>
    </w:p>
    <w:p w:rsidR="003350A4" w:rsidRDefault="003350A4" w:rsidP="00C938FC">
      <w:pPr>
        <w:pStyle w:val="ListParagraph"/>
        <w:numPr>
          <w:ilvl w:val="0"/>
          <w:numId w:val="47"/>
        </w:numPr>
        <w:rPr>
          <w:rFonts w:cs="Times New Roman"/>
        </w:rPr>
      </w:pPr>
      <w:r w:rsidRPr="00EE3B3C">
        <w:rPr>
          <w:color w:val="FF0000"/>
        </w:rPr>
        <w:t>(</w:t>
      </w:r>
      <w:r w:rsidRPr="00EE3B3C">
        <w:rPr>
          <w:rFonts w:hAnsi="宋体" w:cs="宋体" w:hint="eastAsia"/>
          <w:color w:val="FF0000"/>
          <w:lang w:eastAsia="zh-CN"/>
        </w:rPr>
        <w:t>非必要</w:t>
      </w:r>
      <w:r w:rsidRPr="00EE3B3C">
        <w:rPr>
          <w:color w:val="FF0000"/>
        </w:rPr>
        <w:t xml:space="preserve">) </w:t>
      </w:r>
      <w:r w:rsidRPr="00EE3B3C">
        <w:rPr>
          <w:rFonts w:hAnsi="宋体" w:cs="宋体" w:hint="eastAsia"/>
          <w:color w:val="FF0000"/>
          <w:lang w:eastAsia="zh-CN"/>
        </w:rPr>
        <w:t>开启并勾选</w:t>
      </w:r>
      <w:r>
        <w:rPr>
          <w:rFonts w:hAnsi="宋体" w:cs="宋体" w:hint="eastAsia"/>
          <w:color w:val="FF0000"/>
          <w:lang w:eastAsia="zh-CN"/>
        </w:rPr>
        <w:t>调试</w:t>
      </w:r>
      <w:r w:rsidRPr="00EE3B3C">
        <w:rPr>
          <w:rFonts w:hAnsi="宋体" w:cs="宋体" w:hint="eastAsia"/>
          <w:color w:val="FF0000"/>
          <w:lang w:eastAsia="zh-CN"/>
        </w:rPr>
        <w:t>模式的</w:t>
      </w:r>
      <w:r w:rsidRPr="00EE3B3C">
        <w:rPr>
          <w:color w:val="FF0000"/>
        </w:rPr>
        <w:t>Debugging</w:t>
      </w:r>
      <w:r>
        <w:rPr>
          <w:rFonts w:cs="宋体" w:hint="eastAsia"/>
          <w:color w:val="FF0000"/>
          <w:lang w:eastAsia="zh-CN"/>
        </w:rPr>
        <w:t>（调试）</w:t>
      </w:r>
      <w:r w:rsidRPr="00EE3B3C">
        <w:rPr>
          <w:color w:val="FF0000"/>
        </w:rPr>
        <w:t xml:space="preserve"> </w:t>
      </w:r>
      <w:r w:rsidRPr="00EE3B3C">
        <w:rPr>
          <w:rFonts w:hAnsi="宋体" w:cs="宋体" w:hint="eastAsia"/>
          <w:color w:val="FF0000"/>
          <w:lang w:eastAsia="zh-CN"/>
        </w:rPr>
        <w:t>及</w:t>
      </w:r>
      <w:r w:rsidRPr="00EE3B3C">
        <w:rPr>
          <w:color w:val="FF0000"/>
        </w:rPr>
        <w:t xml:space="preserve"> Java Console</w:t>
      </w:r>
      <w:r>
        <w:rPr>
          <w:rFonts w:cs="宋体" w:hint="eastAsia"/>
          <w:color w:val="FF0000"/>
          <w:lang w:eastAsia="zh-CN"/>
        </w:rPr>
        <w:t>（</w:t>
      </w:r>
      <w:r>
        <w:rPr>
          <w:color w:val="FF0000"/>
          <w:lang w:eastAsia="zh-CN"/>
        </w:rPr>
        <w:t>Java</w:t>
      </w:r>
      <w:r>
        <w:rPr>
          <w:rFonts w:cs="宋体" w:hint="eastAsia"/>
          <w:color w:val="FF0000"/>
          <w:lang w:eastAsia="zh-CN"/>
        </w:rPr>
        <w:t>控制台）</w:t>
      </w:r>
      <w:r w:rsidRPr="00EE3B3C">
        <w:rPr>
          <w:rFonts w:hAnsi="宋体" w:cs="宋体" w:hint="eastAsia"/>
          <w:color w:val="FF0000"/>
          <w:lang w:eastAsia="zh-CN"/>
        </w:rPr>
        <w:t>执行记录显示</w:t>
      </w:r>
      <w:r w:rsidRPr="00946CB9"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4" o:spid="_x0000_i1033" type="#_x0000_t75" style="width:237.75pt;height:210pt;visibility:visible">
            <v:imagedata r:id="rId24" o:title=""/>
          </v:shape>
        </w:pict>
      </w:r>
      <w:r>
        <w:rPr>
          <w:rFonts w:cs="Times New Roman"/>
        </w:rPr>
        <w:br/>
      </w:r>
    </w:p>
    <w:p w:rsidR="003350A4" w:rsidRPr="00EE3B3C" w:rsidRDefault="003350A4" w:rsidP="00C938FC">
      <w:pPr>
        <w:pStyle w:val="Subtitle"/>
        <w:rPr>
          <w:rFonts w:ascii="Calibri" w:hAnsi="Calibri" w:cs="Calibri"/>
        </w:rPr>
      </w:pPr>
      <w:r w:rsidRPr="00EE3B3C">
        <w:rPr>
          <w:rFonts w:ascii="Calibri" w:hAnsi="宋体" w:cs="宋体" w:hint="eastAsia"/>
          <w:lang w:eastAsia="zh-CN"/>
        </w:rPr>
        <w:t>绘图面版载入问题描述</w:t>
      </w:r>
    </w:p>
    <w:p w:rsidR="003350A4" w:rsidRPr="00EE3B3C" w:rsidRDefault="003350A4" w:rsidP="00C938FC">
      <w:pPr>
        <w:ind w:firstLine="720"/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当成功登入</w:t>
      </w:r>
      <w:r w:rsidRPr="00EE3B3C">
        <w:t>SciFinder</w:t>
      </w:r>
      <w:r w:rsidRPr="00EE3B3C">
        <w:rPr>
          <w:rFonts w:hAnsi="宋体" w:cs="宋体" w:hint="eastAsia"/>
          <w:lang w:eastAsia="zh-CN"/>
        </w:rPr>
        <w:t>网站绘图面版无法开启，发生的原因通常是由于</w:t>
      </w:r>
      <w:r w:rsidRPr="00EE3B3C">
        <w:t xml:space="preserve"> Java Runtime </w:t>
      </w:r>
      <w:r w:rsidRPr="00EE3B3C">
        <w:rPr>
          <w:rFonts w:hAnsi="宋体" w:cs="宋体" w:hint="eastAsia"/>
          <w:lang w:eastAsia="zh-CN"/>
        </w:rPr>
        <w:t>未正常安装、浏览器</w:t>
      </w:r>
      <w:r w:rsidRPr="00EE3B3C">
        <w:t xml:space="preserve"> Java Plug-In</w:t>
      </w:r>
      <w:r w:rsidRPr="00EE3B3C">
        <w:rPr>
          <w:rFonts w:hAnsi="宋体" w:cs="宋体" w:hint="eastAsia"/>
          <w:lang w:eastAsia="zh-CN"/>
        </w:rPr>
        <w:t>插件未启动或连线的网速过慢所导致。</w:t>
      </w:r>
    </w:p>
    <w:p w:rsidR="003350A4" w:rsidRPr="00EE3B3C" w:rsidRDefault="003350A4" w:rsidP="00C938FC">
      <w:pPr>
        <w:ind w:firstLine="720"/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当登入</w:t>
      </w:r>
      <w:r w:rsidRPr="00EE3B3C">
        <w:t>SciFinder</w:t>
      </w:r>
      <w:r w:rsidRPr="00EE3B3C">
        <w:rPr>
          <w:rFonts w:hAnsi="宋体" w:cs="宋体" w:hint="eastAsia"/>
          <w:lang w:eastAsia="zh-CN"/>
        </w:rPr>
        <w:t>网页后请切换至</w:t>
      </w:r>
      <w:r w:rsidRPr="00EE3B3C">
        <w:t xml:space="preserve">Explore Substances </w:t>
      </w:r>
      <w:r w:rsidRPr="00EE3B3C">
        <w:rPr>
          <w:rFonts w:hAnsi="宋体" w:cs="宋体" w:hint="eastAsia"/>
          <w:lang w:eastAsia="zh-CN"/>
        </w:rPr>
        <w:t>或</w:t>
      </w:r>
      <w:r w:rsidRPr="00EE3B3C">
        <w:t xml:space="preserve"> Explore Reactions </w:t>
      </w:r>
      <w:r w:rsidRPr="00EE3B3C">
        <w:rPr>
          <w:rFonts w:hAnsi="宋体" w:cs="宋体" w:hint="eastAsia"/>
          <w:lang w:eastAsia="zh-CN"/>
        </w:rPr>
        <w:t>功能页面，等待绘图面版的载入，</w:t>
      </w:r>
      <w:r w:rsidRPr="00EE3B3C">
        <w:rPr>
          <w:rFonts w:hAnsi="宋体" w:cs="宋体" w:hint="eastAsia"/>
          <w:color w:val="FF0000"/>
          <w:lang w:eastAsia="zh-CN"/>
        </w:rPr>
        <w:t>这一个过程可能会需要三至五分钟的时间</w:t>
      </w:r>
      <w:r w:rsidRPr="00EE3B3C">
        <w:rPr>
          <w:rFonts w:hAnsi="宋体" w:cs="宋体" w:hint="eastAsia"/>
          <w:lang w:eastAsia="zh-CN"/>
        </w:rPr>
        <w:t>，若载入时间超过五分钟，请您重置网页或开启</w:t>
      </w:r>
      <w:r>
        <w:rPr>
          <w:rFonts w:hAnsi="宋体" w:cs="宋体" w:hint="eastAsia"/>
          <w:lang w:eastAsia="zh-CN"/>
        </w:rPr>
        <w:t>调试</w:t>
      </w:r>
      <w:r w:rsidRPr="00EE3B3C">
        <w:rPr>
          <w:rFonts w:hAnsi="宋体" w:cs="宋体" w:hint="eastAsia"/>
          <w:lang w:eastAsia="zh-CN"/>
        </w:rPr>
        <w:t>模式来观察绘图面版载入的状况。</w:t>
      </w:r>
    </w:p>
    <w:p w:rsidR="003350A4" w:rsidRDefault="003350A4" w:rsidP="00C938FC">
      <w:pPr>
        <w:ind w:firstLine="720"/>
        <w:rPr>
          <w:rFonts w:cs="Times New Roman"/>
          <w:lang w:eastAsia="zh-CN"/>
        </w:rPr>
      </w:pPr>
      <w:r w:rsidRPr="00EE3B3C">
        <w:rPr>
          <w:rFonts w:hAnsi="宋体" w:cs="宋体" w:hint="eastAsia"/>
          <w:lang w:eastAsia="zh-CN"/>
        </w:rPr>
        <w:t>若需要观察绘图面版载入的状况，请依</w:t>
      </w:r>
      <w:r w:rsidRPr="00EE3B3C">
        <w:t xml:space="preserve">  “</w:t>
      </w:r>
      <w:r w:rsidRPr="00EE3B3C">
        <w:rPr>
          <w:rFonts w:hAnsi="宋体" w:cs="宋体" w:hint="eastAsia"/>
          <w:lang w:eastAsia="zh-CN"/>
        </w:rPr>
        <w:t>前置作业</w:t>
      </w:r>
      <w:r w:rsidRPr="00EE3B3C">
        <w:t xml:space="preserve">” 6 </w:t>
      </w:r>
      <w:r w:rsidRPr="00EE3B3C">
        <w:rPr>
          <w:rFonts w:hAnsi="宋体" w:cs="宋体" w:hint="eastAsia"/>
          <w:lang w:eastAsia="zh-CN"/>
        </w:rPr>
        <w:t>说明的方式来启动</w:t>
      </w:r>
      <w:r w:rsidRPr="00EE3B3C">
        <w:t xml:space="preserve"> Java </w:t>
      </w:r>
      <w:r>
        <w:rPr>
          <w:rFonts w:hAnsi="宋体" w:cs="宋体" w:hint="eastAsia"/>
          <w:lang w:eastAsia="zh-CN"/>
        </w:rPr>
        <w:t>调试</w:t>
      </w:r>
      <w:r w:rsidRPr="00EE3B3C">
        <w:rPr>
          <w:rFonts w:hAnsi="宋体" w:cs="宋体" w:hint="eastAsia"/>
          <w:lang w:eastAsia="zh-CN"/>
        </w:rPr>
        <w:t>模式。透过观察</w:t>
      </w:r>
      <w:r w:rsidRPr="00EE3B3C">
        <w:rPr>
          <w:lang w:eastAsia="zh-CN"/>
        </w:rPr>
        <w:t>Java Console Log</w:t>
      </w:r>
      <w:r>
        <w:rPr>
          <w:rFonts w:cs="宋体" w:hint="eastAsia"/>
          <w:lang w:eastAsia="zh-CN"/>
        </w:rPr>
        <w:t>（</w:t>
      </w:r>
      <w:r>
        <w:rPr>
          <w:lang w:eastAsia="zh-CN"/>
        </w:rPr>
        <w:t>java</w:t>
      </w:r>
      <w:r>
        <w:rPr>
          <w:rFonts w:cs="宋体" w:hint="eastAsia"/>
          <w:lang w:eastAsia="zh-CN"/>
        </w:rPr>
        <w:t>控制台的日志）</w:t>
      </w:r>
      <w:r w:rsidRPr="00EE3B3C">
        <w:rPr>
          <w:lang w:eastAsia="zh-CN"/>
        </w:rPr>
        <w:t xml:space="preserve"> </w:t>
      </w:r>
      <w:r>
        <w:rPr>
          <w:rFonts w:hAnsi="宋体" w:cs="宋体" w:hint="eastAsia"/>
          <w:lang w:eastAsia="zh-CN"/>
        </w:rPr>
        <w:t>我们可以发现</w:t>
      </w:r>
      <w:r w:rsidRPr="00EE3B3C">
        <w:rPr>
          <w:rFonts w:hAnsi="宋体" w:cs="宋体" w:hint="eastAsia"/>
          <w:lang w:eastAsia="zh-CN"/>
        </w:rPr>
        <w:t>网站</w:t>
      </w:r>
      <w:r>
        <w:rPr>
          <w:rFonts w:hAnsi="宋体" w:cs="宋体" w:hint="eastAsia"/>
          <w:lang w:eastAsia="zh-CN"/>
        </w:rPr>
        <w:t>程序</w:t>
      </w:r>
      <w:r w:rsidRPr="00EE3B3C">
        <w:rPr>
          <w:rFonts w:hAnsi="宋体" w:cs="宋体" w:hint="eastAsia"/>
          <w:lang w:eastAsia="zh-CN"/>
        </w:rPr>
        <w:t>正在进行</w:t>
      </w:r>
      <w:r w:rsidRPr="00EE3B3C">
        <w:rPr>
          <w:lang w:eastAsia="zh-CN"/>
        </w:rPr>
        <w:t xml:space="preserve"> Java Casdraw Applet </w:t>
      </w:r>
      <w:r>
        <w:rPr>
          <w:rFonts w:hAnsi="宋体" w:cs="宋体" w:hint="eastAsia"/>
          <w:lang w:eastAsia="zh-CN"/>
        </w:rPr>
        <w:t>程序</w:t>
      </w:r>
      <w:r w:rsidRPr="00EE3B3C">
        <w:rPr>
          <w:rFonts w:hAnsi="宋体" w:cs="宋体" w:hint="eastAsia"/>
          <w:lang w:eastAsia="zh-CN"/>
        </w:rPr>
        <w:t>的</w:t>
      </w:r>
      <w:r>
        <w:rPr>
          <w:rFonts w:hAnsi="宋体" w:cs="宋体" w:hint="eastAsia"/>
          <w:lang w:eastAsia="zh-CN"/>
        </w:rPr>
        <w:t>加载</w:t>
      </w:r>
      <w:r w:rsidRPr="00EE3B3C">
        <w:rPr>
          <w:rFonts w:hAnsi="宋体" w:cs="宋体" w:hint="eastAsia"/>
          <w:lang w:eastAsia="zh-CN"/>
        </w:rPr>
        <w:t>，若</w:t>
      </w:r>
      <w:r w:rsidRPr="00EE3B3C">
        <w:rPr>
          <w:lang w:eastAsia="zh-CN"/>
        </w:rPr>
        <w:t xml:space="preserve">Casdraw </w:t>
      </w:r>
      <w:r w:rsidRPr="00EE3B3C">
        <w:rPr>
          <w:rFonts w:hAnsi="宋体" w:cs="宋体" w:hint="eastAsia"/>
          <w:lang w:eastAsia="zh-CN"/>
        </w:rPr>
        <w:t>程式</w:t>
      </w:r>
      <w:r>
        <w:rPr>
          <w:rFonts w:hAnsi="宋体" w:cs="宋体" w:hint="eastAsia"/>
          <w:lang w:eastAsia="zh-CN"/>
        </w:rPr>
        <w:t>加载</w:t>
      </w:r>
      <w:r w:rsidRPr="00EE3B3C">
        <w:rPr>
          <w:rFonts w:hAnsi="宋体" w:cs="宋体" w:hint="eastAsia"/>
          <w:lang w:eastAsia="zh-CN"/>
        </w:rPr>
        <w:t>成功，下列执行步骤将不会出现错误。</w:t>
      </w:r>
      <w:r w:rsidRPr="00946CB9">
        <w:rPr>
          <w:rFonts w:cs="Times New Roman"/>
          <w:lang w:eastAsia="zh-CN"/>
        </w:rPr>
        <w:br/>
      </w:r>
      <w:r>
        <w:rPr>
          <w:rFonts w:cs="Times New Roman"/>
          <w:lang w:eastAsia="zh-CN"/>
        </w:rPr>
        <w:br/>
      </w:r>
      <w:r w:rsidRPr="00F57BB3">
        <w:rPr>
          <w:rFonts w:cs="Times New Roman"/>
          <w:noProof/>
          <w:lang w:eastAsia="zh-CN"/>
        </w:rPr>
        <w:pict>
          <v:shape id="Picture 43" o:spid="_x0000_i1034" type="#_x0000_t75" style="width:453.75pt;height:358.5pt;visibility:visible">
            <v:imagedata r:id="rId25" o:title=""/>
          </v:shape>
        </w:pict>
      </w:r>
    </w:p>
    <w:p w:rsidR="003350A4" w:rsidRDefault="003350A4" w:rsidP="00C938FC">
      <w:pPr>
        <w:rPr>
          <w:rFonts w:cs="Times New Roman"/>
          <w:lang w:eastAsia="zh-CN"/>
        </w:rPr>
      </w:pPr>
    </w:p>
    <w:p w:rsidR="003350A4" w:rsidRDefault="003350A4" w:rsidP="00C938FC">
      <w:pPr>
        <w:rPr>
          <w:rFonts w:cs="Times New Roman"/>
        </w:rPr>
      </w:pPr>
      <w:r>
        <w:rPr>
          <w:rFonts w:hAnsi="宋体" w:cs="宋体" w:hint="eastAsia"/>
          <w:lang w:eastAsia="zh-CN"/>
        </w:rPr>
        <w:t>若显示下列窗口</w:t>
      </w:r>
      <w:r w:rsidRPr="00EE3B3C">
        <w:rPr>
          <w:rFonts w:hAnsi="宋体" w:cs="宋体" w:hint="eastAsia"/>
          <w:lang w:eastAsia="zh-CN"/>
        </w:rPr>
        <w:t>，请勾选同意浏览器执行</w:t>
      </w:r>
      <w:r w:rsidRPr="00EE3B3C">
        <w:t>CASDrawApplet</w:t>
      </w:r>
      <w:r>
        <w:rPr>
          <w:rFonts w:hAnsi="宋体" w:cs="宋体" w:hint="eastAsia"/>
          <w:lang w:eastAsia="zh-CN"/>
        </w:rPr>
        <w:t>程序</w:t>
      </w:r>
      <w:r w:rsidRPr="00EE3B3C">
        <w:rPr>
          <w:rFonts w:hAnsi="宋体" w:cs="宋体" w:hint="eastAsia"/>
          <w:lang w:eastAsia="zh-CN"/>
        </w:rPr>
        <w:t>，并选取</w:t>
      </w:r>
      <w:r w:rsidRPr="00EE3B3C">
        <w:t xml:space="preserve"> RUN </w:t>
      </w:r>
      <w:r w:rsidRPr="00EE3B3C">
        <w:rPr>
          <w:rFonts w:hAnsi="宋体" w:cs="宋体" w:hint="eastAsia"/>
          <w:lang w:eastAsia="zh-CN"/>
        </w:rPr>
        <w:t>按键</w:t>
      </w:r>
      <w:r>
        <w:rPr>
          <w:rFonts w:cs="Times New Roman"/>
        </w:rPr>
        <w:br/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2" o:spid="_x0000_i1035" type="#_x0000_t75" style="width:324pt;height:210.75pt;visibility:visible" o:bordertopcolor="black" o:borderleftcolor="black" o:borderbottomcolor="black" o:borderrightcolor="black">
            <v:imagedata r:id="rId2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cs="Times New Roman"/>
        </w:rPr>
        <w:br/>
      </w:r>
    </w:p>
    <w:p w:rsidR="003350A4" w:rsidRDefault="003350A4" w:rsidP="00C938FC">
      <w:p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当绘图面版载入完成，于</w:t>
      </w:r>
      <w:r w:rsidRPr="00EE3B3C">
        <w:t xml:space="preserve"> Explore Substances </w:t>
      </w:r>
      <w:r w:rsidRPr="00EE3B3C">
        <w:rPr>
          <w:rFonts w:hAnsi="宋体" w:cs="宋体" w:hint="eastAsia"/>
          <w:lang w:eastAsia="zh-CN"/>
        </w:rPr>
        <w:t>及</w:t>
      </w:r>
      <w:r w:rsidRPr="00EE3B3C">
        <w:t xml:space="preserve"> Explore Reactions </w:t>
      </w:r>
      <w:r w:rsidRPr="00EE3B3C">
        <w:rPr>
          <w:rFonts w:hAnsi="宋体" w:cs="宋体" w:hint="eastAsia"/>
          <w:lang w:eastAsia="zh-CN"/>
        </w:rPr>
        <w:t>中将显示</w:t>
      </w:r>
      <w:r w:rsidRPr="00EE3B3C">
        <w:t xml:space="preserve">“Click To Edit” </w:t>
      </w:r>
      <w:r w:rsidRPr="00EE3B3C">
        <w:rPr>
          <w:rFonts w:hAnsi="宋体" w:cs="宋体" w:hint="eastAsia"/>
          <w:lang w:eastAsia="zh-CN"/>
        </w:rPr>
        <w:t>的图示</w:t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1" o:spid="_x0000_i1036" type="#_x0000_t75" style="width:406.5pt;height:254.25pt;visibility:visible" o:bordertopcolor="black" o:borderleftcolor="black" o:borderbottomcolor="black" o:borderrightcolor="black">
            <v:imagedata r:id="rId2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3350A4" w:rsidRPr="00EE3B3C" w:rsidRDefault="003350A4" w:rsidP="00C938FC">
      <w:pPr>
        <w:ind w:firstLine="720"/>
        <w:rPr>
          <w:rFonts w:cs="Times New Roman"/>
          <w:color w:val="FF0000"/>
        </w:rPr>
      </w:pPr>
      <w:r>
        <w:rPr>
          <w:rFonts w:cs="Times New Roman"/>
        </w:rPr>
        <w:br/>
      </w:r>
      <w:r w:rsidRPr="00EE3B3C">
        <w:rPr>
          <w:rFonts w:hAnsi="宋体" w:cs="宋体" w:hint="eastAsia"/>
          <w:color w:val="FF0000"/>
          <w:lang w:eastAsia="zh-CN"/>
        </w:rPr>
        <w:t>下载完成的绘图面版</w:t>
      </w:r>
      <w:r>
        <w:rPr>
          <w:rFonts w:hAnsi="宋体" w:cs="宋体" w:hint="eastAsia"/>
          <w:color w:val="FF0000"/>
          <w:lang w:eastAsia="zh-CN"/>
        </w:rPr>
        <w:t>程序</w:t>
      </w:r>
      <w:r w:rsidRPr="00EE3B3C">
        <w:rPr>
          <w:rFonts w:hAnsi="宋体" w:cs="宋体" w:hint="eastAsia"/>
          <w:color w:val="FF0000"/>
          <w:lang w:eastAsia="zh-CN"/>
        </w:rPr>
        <w:t>将存放在</w:t>
      </w:r>
      <w:r w:rsidRPr="00EE3B3C">
        <w:rPr>
          <w:color w:val="FF0000"/>
        </w:rPr>
        <w:t xml:space="preserve"> Java Console</w:t>
      </w:r>
      <w:r>
        <w:rPr>
          <w:rFonts w:cs="宋体" w:hint="eastAsia"/>
          <w:color w:val="FF0000"/>
          <w:lang w:eastAsia="zh-CN"/>
        </w:rPr>
        <w:t>（</w:t>
      </w:r>
      <w:r>
        <w:rPr>
          <w:color w:val="FF0000"/>
          <w:lang w:eastAsia="zh-CN"/>
        </w:rPr>
        <w:t>java</w:t>
      </w:r>
      <w:r>
        <w:rPr>
          <w:rFonts w:cs="宋体" w:hint="eastAsia"/>
          <w:color w:val="FF0000"/>
          <w:lang w:eastAsia="zh-CN"/>
        </w:rPr>
        <w:t>控制台）</w:t>
      </w:r>
      <w:r w:rsidRPr="00EE3B3C">
        <w:rPr>
          <w:color w:val="FF0000"/>
        </w:rPr>
        <w:t xml:space="preserve"> </w:t>
      </w:r>
      <w:r w:rsidRPr="00EE3B3C">
        <w:rPr>
          <w:rFonts w:hAnsi="宋体" w:cs="宋体" w:hint="eastAsia"/>
          <w:color w:val="FF0000"/>
          <w:lang w:eastAsia="zh-CN"/>
        </w:rPr>
        <w:t>的</w:t>
      </w:r>
      <w:r>
        <w:rPr>
          <w:rFonts w:hAnsi="宋体" w:cs="宋体" w:hint="eastAsia"/>
          <w:color w:val="FF0000"/>
          <w:lang w:eastAsia="zh-CN"/>
        </w:rPr>
        <w:t>缓存区当中，您可以通</w:t>
      </w:r>
      <w:r w:rsidRPr="00EE3B3C">
        <w:rPr>
          <w:rFonts w:hAnsi="宋体" w:cs="宋体" w:hint="eastAsia"/>
          <w:color w:val="FF0000"/>
          <w:lang w:eastAsia="zh-CN"/>
        </w:rPr>
        <w:t>过</w:t>
      </w:r>
      <w:r w:rsidRPr="00EE3B3C">
        <w:rPr>
          <w:color w:val="FF0000"/>
        </w:rPr>
        <w:t xml:space="preserve"> Java Console Viewer</w:t>
      </w:r>
      <w:r>
        <w:rPr>
          <w:rFonts w:cs="宋体" w:hint="eastAsia"/>
          <w:color w:val="FF0000"/>
          <w:lang w:eastAsia="zh-CN"/>
        </w:rPr>
        <w:t>（</w:t>
      </w:r>
      <w:r>
        <w:rPr>
          <w:color w:val="FF0000"/>
          <w:lang w:eastAsia="zh-CN"/>
        </w:rPr>
        <w:t>java</w:t>
      </w:r>
      <w:r>
        <w:rPr>
          <w:rFonts w:cs="宋体" w:hint="eastAsia"/>
          <w:color w:val="FF0000"/>
          <w:lang w:eastAsia="zh-CN"/>
        </w:rPr>
        <w:t>控制台指示器）</w:t>
      </w:r>
      <w:r w:rsidRPr="00EE3B3C">
        <w:rPr>
          <w:color w:val="FF0000"/>
        </w:rPr>
        <w:t xml:space="preserve"> </w:t>
      </w:r>
      <w:r w:rsidRPr="00EE3B3C">
        <w:rPr>
          <w:rFonts w:hAnsi="宋体" w:cs="宋体" w:hint="eastAsia"/>
          <w:color w:val="FF0000"/>
          <w:lang w:eastAsia="zh-CN"/>
        </w:rPr>
        <w:t>观察到最新下载的</w:t>
      </w:r>
      <w:r w:rsidRPr="00EE3B3C">
        <w:rPr>
          <w:color w:val="FF0000"/>
        </w:rPr>
        <w:t xml:space="preserve"> Java Applet </w:t>
      </w:r>
      <w:r w:rsidRPr="00EE3B3C">
        <w:rPr>
          <w:rFonts w:hAnsi="宋体" w:cs="宋体" w:hint="eastAsia"/>
          <w:color w:val="FF0000"/>
          <w:lang w:eastAsia="zh-CN"/>
        </w:rPr>
        <w:t>资讯</w:t>
      </w:r>
    </w:p>
    <w:p w:rsidR="003350A4" w:rsidRPr="00EE3B3C" w:rsidRDefault="003350A4" w:rsidP="00C938FC">
      <w:pPr>
        <w:rPr>
          <w:rFonts w:cs="Times New Roman"/>
        </w:rPr>
      </w:pPr>
    </w:p>
    <w:p w:rsidR="003350A4" w:rsidRDefault="003350A4" w:rsidP="00C938FC">
      <w:pPr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若浏览器无法完成绘图面版</w:t>
      </w:r>
      <w:r>
        <w:rPr>
          <w:rFonts w:hAnsi="宋体" w:cs="宋体" w:hint="eastAsia"/>
          <w:lang w:eastAsia="zh-CN"/>
        </w:rPr>
        <w:t>程序</w:t>
      </w:r>
      <w:r w:rsidRPr="00EE3B3C">
        <w:rPr>
          <w:rFonts w:hAnsi="宋体" w:cs="宋体" w:hint="eastAsia"/>
          <w:lang w:eastAsia="zh-CN"/>
        </w:rPr>
        <w:t>的载入，由</w:t>
      </w:r>
      <w:r w:rsidRPr="00EE3B3C">
        <w:t xml:space="preserve"> Java Console</w:t>
      </w:r>
      <w:r>
        <w:rPr>
          <w:rFonts w:cs="宋体" w:hint="eastAsia"/>
          <w:lang w:eastAsia="zh-CN"/>
        </w:rPr>
        <w:t>（</w:t>
      </w:r>
      <w:r>
        <w:rPr>
          <w:lang w:eastAsia="zh-CN"/>
        </w:rPr>
        <w:t>java</w:t>
      </w:r>
      <w:r>
        <w:rPr>
          <w:rFonts w:cs="宋体" w:hint="eastAsia"/>
          <w:lang w:eastAsia="zh-CN"/>
        </w:rPr>
        <w:t>控制台）</w:t>
      </w:r>
      <w:r w:rsidRPr="00EE3B3C">
        <w:rPr>
          <w:rFonts w:hAnsi="宋体" w:cs="宋体" w:hint="eastAsia"/>
          <w:lang w:eastAsia="zh-CN"/>
        </w:rPr>
        <w:t>执行记录中，我们可以发现类似下列的错误</w:t>
      </w:r>
      <w:r w:rsidRPr="00EE3B3C">
        <w:t xml:space="preserve">Java.io.EOFException: unexpected end of …. </w:t>
      </w:r>
      <w:r w:rsidRPr="00EE3B3C">
        <w:br/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40" o:spid="_x0000_i1037" type="#_x0000_t75" style="width:342.75pt;height:224.25pt;visibility:visible">
            <v:imagedata r:id="rId28" o:title=""/>
          </v:shape>
        </w:pict>
      </w:r>
    </w:p>
    <w:p w:rsidR="003350A4" w:rsidRPr="00EE3B3C" w:rsidRDefault="003350A4" w:rsidP="00C938FC">
      <w:r w:rsidRPr="00EE3B3C">
        <w:rPr>
          <w:rFonts w:hAnsi="宋体" w:cs="宋体" w:hint="eastAsia"/>
          <w:lang w:eastAsia="zh-CN"/>
        </w:rPr>
        <w:t>同时</w:t>
      </w:r>
      <w:r>
        <w:rPr>
          <w:rFonts w:hAnsi="宋体" w:cs="宋体" w:hint="eastAsia"/>
          <w:lang w:eastAsia="zh-CN"/>
        </w:rPr>
        <w:t>在</w:t>
      </w:r>
      <w:r w:rsidRPr="00EE3B3C">
        <w:t>SciFinder</w:t>
      </w:r>
      <w:r>
        <w:rPr>
          <w:rFonts w:hAnsi="宋体" w:cs="宋体" w:hint="eastAsia"/>
          <w:lang w:eastAsia="zh-CN"/>
        </w:rPr>
        <w:t>检索界面</w:t>
      </w:r>
      <w:r w:rsidRPr="00EE3B3C">
        <w:rPr>
          <w:rFonts w:hAnsi="宋体" w:cs="宋体" w:hint="eastAsia"/>
          <w:lang w:eastAsia="zh-CN"/>
        </w:rPr>
        <w:t>的</w:t>
      </w:r>
      <w:r w:rsidRPr="00EE3B3C">
        <w:t xml:space="preserve"> Explore Substances </w:t>
      </w:r>
      <w:r w:rsidRPr="00EE3B3C">
        <w:rPr>
          <w:rFonts w:hAnsi="宋体" w:cs="宋体" w:hint="eastAsia"/>
          <w:lang w:eastAsia="zh-CN"/>
        </w:rPr>
        <w:t>及</w:t>
      </w:r>
      <w:r w:rsidRPr="00EE3B3C">
        <w:t xml:space="preserve"> Explore Reactions</w:t>
      </w:r>
      <w:r>
        <w:rPr>
          <w:rFonts w:cs="宋体" w:hint="eastAsia"/>
          <w:lang w:eastAsia="zh-CN"/>
        </w:rPr>
        <w:t>中</w:t>
      </w:r>
      <w:r w:rsidRPr="00EE3B3C">
        <w:t xml:space="preserve"> </w:t>
      </w:r>
      <w:r w:rsidRPr="00EE3B3C">
        <w:rPr>
          <w:rFonts w:hAnsi="宋体" w:cs="宋体" w:hint="eastAsia"/>
          <w:lang w:eastAsia="zh-CN"/>
        </w:rPr>
        <w:t>将无法显示</w:t>
      </w:r>
      <w:r w:rsidRPr="00EE3B3C">
        <w:t xml:space="preserve">“Click To Edit” </w:t>
      </w:r>
      <w:r>
        <w:rPr>
          <w:rFonts w:hAnsi="宋体" w:cs="宋体" w:hint="eastAsia"/>
          <w:lang w:eastAsia="zh-CN"/>
        </w:rPr>
        <w:t>图示，并显示正在载入中的图示及信</w:t>
      </w:r>
      <w:r w:rsidRPr="00EE3B3C">
        <w:rPr>
          <w:rFonts w:hAnsi="宋体" w:cs="宋体" w:hint="eastAsia"/>
          <w:lang w:eastAsia="zh-CN"/>
        </w:rPr>
        <w:t>息</w:t>
      </w:r>
      <w:r w:rsidRPr="00EE3B3C">
        <w:t>“The CAS structure editor is loading”</w:t>
      </w:r>
    </w:p>
    <w:p w:rsidR="003350A4" w:rsidRDefault="003350A4" w:rsidP="00C938FC">
      <w:pPr>
        <w:rPr>
          <w:rFonts w:cs="Times New Roman"/>
        </w:rPr>
      </w:pPr>
      <w:r w:rsidRPr="00F57BB3">
        <w:rPr>
          <w:rFonts w:cs="Times New Roman"/>
          <w:noProof/>
          <w:lang w:eastAsia="zh-CN"/>
        </w:rPr>
        <w:pict>
          <v:shape id="Picture 39" o:spid="_x0000_i1038" type="#_x0000_t75" style="width:399.75pt;height:251.25pt;visibility:visible">
            <v:imagedata r:id="rId29" o:title=""/>
          </v:shape>
        </w:pict>
      </w:r>
    </w:p>
    <w:p w:rsidR="003350A4" w:rsidRDefault="003350A4" w:rsidP="00C938FC">
      <w:pPr>
        <w:rPr>
          <w:rFonts w:cs="Times New Roman"/>
        </w:rPr>
      </w:pPr>
      <w:r>
        <w:rPr>
          <w:rFonts w:cs="Times New Roman"/>
          <w:lang w:eastAsia="zh-CN"/>
        </w:rPr>
        <w:br w:type="page"/>
      </w:r>
    </w:p>
    <w:p w:rsidR="003350A4" w:rsidRPr="00946CB9" w:rsidRDefault="003350A4" w:rsidP="00C938FC">
      <w:pPr>
        <w:rPr>
          <w:rFonts w:cs="Times New Roman"/>
        </w:rPr>
      </w:pPr>
      <w:r w:rsidRPr="00946CB9">
        <w:rPr>
          <w:rFonts w:hAnsi="宋体" w:cs="宋体" w:hint="eastAsia"/>
          <w:lang w:eastAsia="zh-CN"/>
        </w:rPr>
        <w:t>若发生上述的问题，请依前置作业第</w:t>
      </w:r>
      <w:r w:rsidRPr="00946CB9">
        <w:t xml:space="preserve"> 4 </w:t>
      </w:r>
      <w:r w:rsidRPr="00946CB9">
        <w:rPr>
          <w:rFonts w:hAnsi="宋体" w:cs="宋体" w:hint="eastAsia"/>
          <w:lang w:eastAsia="zh-CN"/>
        </w:rPr>
        <w:t>及</w:t>
      </w:r>
      <w:r w:rsidRPr="00946CB9">
        <w:t xml:space="preserve"> 5 </w:t>
      </w:r>
      <w:r w:rsidRPr="00946CB9">
        <w:rPr>
          <w:rFonts w:hAnsi="宋体" w:cs="宋体" w:hint="eastAsia"/>
          <w:lang w:eastAsia="zh-CN"/>
        </w:rPr>
        <w:t>项的操作来设定</w:t>
      </w:r>
      <w:r w:rsidRPr="00946CB9">
        <w:t xml:space="preserve"> Java Console</w:t>
      </w:r>
      <w:r>
        <w:rPr>
          <w:rFonts w:cs="宋体" w:hint="eastAsia"/>
          <w:lang w:eastAsia="zh-CN"/>
        </w:rPr>
        <w:t>（</w:t>
      </w:r>
      <w:r>
        <w:rPr>
          <w:lang w:eastAsia="zh-CN"/>
        </w:rPr>
        <w:t>java</w:t>
      </w:r>
      <w:r>
        <w:rPr>
          <w:rFonts w:cs="宋体" w:hint="eastAsia"/>
          <w:lang w:eastAsia="zh-CN"/>
        </w:rPr>
        <w:t>控制台）</w:t>
      </w:r>
      <w:r w:rsidRPr="00946CB9">
        <w:rPr>
          <w:rFonts w:hAnsi="宋体" w:cs="宋体" w:hint="eastAsia"/>
          <w:lang w:eastAsia="zh-CN"/>
        </w:rPr>
        <w:t>，重新开启网页并测试</w:t>
      </w:r>
    </w:p>
    <w:p w:rsidR="003350A4" w:rsidRDefault="003350A4" w:rsidP="00C938FC">
      <w:pPr>
        <w:rPr>
          <w:rFonts w:cs="Times New Roman"/>
        </w:rPr>
      </w:pPr>
      <w:r w:rsidRPr="00946CB9">
        <w:rPr>
          <w:rFonts w:cs="Times New Roman"/>
        </w:rPr>
        <w:tab/>
      </w:r>
      <w:r w:rsidRPr="00946CB9">
        <w:rPr>
          <w:rFonts w:hAnsi="宋体" w:cs="宋体" w:hint="eastAsia"/>
          <w:lang w:eastAsia="zh-CN"/>
        </w:rPr>
        <w:t>由</w:t>
      </w:r>
      <w:r w:rsidRPr="00946CB9">
        <w:t xml:space="preserve"> Java Console </w:t>
      </w:r>
      <w:r w:rsidRPr="00946CB9">
        <w:rPr>
          <w:rFonts w:hAnsi="宋体" w:cs="宋体" w:hint="eastAsia"/>
          <w:lang w:eastAsia="zh-CN"/>
        </w:rPr>
        <w:t>中我们可以观察</w:t>
      </w:r>
      <w:r w:rsidRPr="00946CB9">
        <w:t xml:space="preserve">CASDraw Applet </w:t>
      </w:r>
      <w:r>
        <w:rPr>
          <w:rFonts w:hAnsi="宋体" w:cs="宋体" w:hint="eastAsia"/>
          <w:lang w:eastAsia="zh-CN"/>
        </w:rPr>
        <w:t>程序</w:t>
      </w:r>
      <w:r w:rsidRPr="00946CB9">
        <w:rPr>
          <w:rFonts w:hAnsi="宋体" w:cs="宋体" w:hint="eastAsia"/>
          <w:lang w:eastAsia="zh-CN"/>
        </w:rPr>
        <w:t>的下载位置，我们可以将该位置拷贝并黏贴至</w:t>
      </w:r>
      <w:r w:rsidRPr="00946CB9">
        <w:t xml:space="preserve">Browser </w:t>
      </w:r>
      <w:r>
        <w:rPr>
          <w:rFonts w:cs="宋体" w:hint="eastAsia"/>
          <w:lang w:eastAsia="zh-CN"/>
        </w:rPr>
        <w:t>（浏览器）</w:t>
      </w:r>
      <w:r w:rsidRPr="00946CB9">
        <w:rPr>
          <w:rFonts w:hAnsi="宋体" w:cs="宋体" w:hint="eastAsia"/>
          <w:lang w:eastAsia="zh-CN"/>
        </w:rPr>
        <w:t>当中进行</w:t>
      </w:r>
      <w:r w:rsidRPr="00946CB9">
        <w:t>Applet</w:t>
      </w:r>
      <w:r>
        <w:rPr>
          <w:rFonts w:hAnsi="宋体" w:cs="宋体" w:hint="eastAsia"/>
          <w:lang w:eastAsia="zh-CN"/>
        </w:rPr>
        <w:t>程序</w:t>
      </w:r>
      <w:r w:rsidRPr="00946CB9">
        <w:rPr>
          <w:rFonts w:hAnsi="宋体" w:cs="宋体" w:hint="eastAsia"/>
          <w:lang w:eastAsia="zh-CN"/>
        </w:rPr>
        <w:t>的</w:t>
      </w:r>
      <w:r>
        <w:rPr>
          <w:rFonts w:hAnsi="宋体" w:cs="宋体" w:hint="eastAsia"/>
          <w:lang w:eastAsia="zh-CN"/>
        </w:rPr>
        <w:t>调取，并通</w:t>
      </w:r>
      <w:r w:rsidRPr="00946CB9">
        <w:rPr>
          <w:rFonts w:hAnsi="宋体" w:cs="宋体" w:hint="eastAsia"/>
          <w:lang w:eastAsia="zh-CN"/>
        </w:rPr>
        <w:t>过这一个方式观察其下载的速度。</w:t>
      </w:r>
      <w:r w:rsidRPr="00946CB9">
        <w:rPr>
          <w:rFonts w:cs="Times New Roman"/>
        </w:rPr>
        <w:br/>
      </w:r>
      <w:r w:rsidRPr="00946CB9">
        <w:rPr>
          <w:rFonts w:cs="Times New Roman"/>
          <w:color w:val="FF0000"/>
        </w:rPr>
        <w:br/>
      </w:r>
      <w:r w:rsidRPr="00946CB9">
        <w:rPr>
          <w:color w:val="FF0000"/>
        </w:rPr>
        <w:t xml:space="preserve">** </w:t>
      </w:r>
      <w:r>
        <w:rPr>
          <w:rFonts w:hAnsi="宋体" w:cs="宋体" w:hint="eastAsia"/>
          <w:color w:val="FF0000"/>
          <w:lang w:eastAsia="zh-CN"/>
        </w:rPr>
        <w:t>注意通</w:t>
      </w:r>
      <w:r w:rsidRPr="00946CB9">
        <w:rPr>
          <w:rFonts w:hAnsi="宋体" w:cs="宋体" w:hint="eastAsia"/>
          <w:color w:val="FF0000"/>
          <w:lang w:eastAsia="zh-CN"/>
        </w:rPr>
        <w:t>过这一个操作下载的</w:t>
      </w:r>
      <w:r w:rsidRPr="00946CB9">
        <w:rPr>
          <w:color w:val="FF0000"/>
        </w:rPr>
        <w:t xml:space="preserve"> Java </w:t>
      </w:r>
      <w:r w:rsidRPr="00946CB9">
        <w:rPr>
          <w:rFonts w:hAnsi="宋体" w:cs="宋体" w:hint="eastAsia"/>
          <w:color w:val="FF0000"/>
          <w:lang w:eastAsia="zh-CN"/>
        </w:rPr>
        <w:t>文</w:t>
      </w:r>
      <w:r>
        <w:rPr>
          <w:rFonts w:hAnsi="宋体" w:cs="宋体" w:hint="eastAsia"/>
          <w:color w:val="FF0000"/>
          <w:lang w:eastAsia="zh-CN"/>
        </w:rPr>
        <w:t>件并无法直接执行，仅做为观察连线速度使用。要成功载入绘图面版请通</w:t>
      </w:r>
      <w:r w:rsidRPr="00946CB9">
        <w:rPr>
          <w:rFonts w:hAnsi="宋体" w:cs="宋体" w:hint="eastAsia"/>
          <w:color w:val="FF0000"/>
          <w:lang w:eastAsia="zh-CN"/>
        </w:rPr>
        <w:t>过标准的操作方式来加载。</w:t>
      </w:r>
      <w:r w:rsidRPr="00946CB9">
        <w:rPr>
          <w:rFonts w:cs="Times New Roman"/>
        </w:rPr>
        <w:br/>
      </w:r>
      <w:r w:rsidRPr="00946CB9">
        <w:rPr>
          <w:rFonts w:cs="Times New Roman"/>
        </w:rPr>
        <w:br/>
      </w:r>
      <w:r w:rsidRPr="00946CB9">
        <w:rPr>
          <w:rFonts w:hAnsi="宋体" w:cs="宋体" w:hint="eastAsia"/>
          <w:lang w:eastAsia="zh-CN"/>
        </w:rPr>
        <w:t>由</w:t>
      </w:r>
      <w:r w:rsidRPr="00946CB9">
        <w:t xml:space="preserve"> Java Console Log </w:t>
      </w:r>
      <w:r>
        <w:rPr>
          <w:rFonts w:cs="宋体" w:hint="eastAsia"/>
          <w:lang w:eastAsia="zh-CN"/>
        </w:rPr>
        <w:t>（</w:t>
      </w:r>
      <w:r>
        <w:rPr>
          <w:lang w:eastAsia="zh-CN"/>
        </w:rPr>
        <w:t>java</w:t>
      </w:r>
      <w:r>
        <w:rPr>
          <w:rFonts w:cs="宋体" w:hint="eastAsia"/>
          <w:lang w:eastAsia="zh-CN"/>
        </w:rPr>
        <w:t>控制台日志）</w:t>
      </w:r>
      <w:r w:rsidRPr="00946CB9">
        <w:rPr>
          <w:rFonts w:hAnsi="宋体" w:cs="宋体" w:hint="eastAsia"/>
          <w:lang w:eastAsia="zh-CN"/>
        </w:rPr>
        <w:t>当中复制最后一列</w:t>
      </w:r>
      <w:r w:rsidRPr="00946CB9">
        <w:t>casdraw applet</w:t>
      </w:r>
      <w:r w:rsidRPr="00946CB9">
        <w:rPr>
          <w:rFonts w:hAnsi="宋体" w:cs="宋体" w:hint="eastAsia"/>
          <w:lang w:eastAsia="zh-CN"/>
        </w:rPr>
        <w:t>的下载网址</w:t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38" o:spid="_x0000_i1039" type="#_x0000_t75" style="width:339.75pt;height:300pt;visibility:visible">
            <v:imagedata r:id="rId30" o:title=""/>
          </v:shape>
        </w:pict>
      </w:r>
      <w:r>
        <w:rPr>
          <w:rFonts w:cs="Times New Roman"/>
        </w:rPr>
        <w:br/>
      </w:r>
    </w:p>
    <w:p w:rsidR="003350A4" w:rsidRPr="00946CB9" w:rsidRDefault="003350A4" w:rsidP="00C938FC">
      <w:pPr>
        <w:rPr>
          <w:rFonts w:cs="Times New Roman"/>
        </w:rPr>
      </w:pPr>
      <w:r>
        <w:rPr>
          <w:rFonts w:hAnsi="宋体" w:cs="宋体" w:hint="eastAsia"/>
          <w:lang w:eastAsia="zh-CN"/>
        </w:rPr>
        <w:t>通</w:t>
      </w:r>
      <w:r w:rsidRPr="00946CB9">
        <w:rPr>
          <w:rFonts w:hAnsi="宋体" w:cs="宋体" w:hint="eastAsia"/>
          <w:lang w:eastAsia="zh-CN"/>
        </w:rPr>
        <w:t>过您现行的浏览器，将</w:t>
      </w:r>
      <w:r w:rsidRPr="00946CB9">
        <w:t>Casdraw</w:t>
      </w:r>
      <w:r w:rsidRPr="00946CB9">
        <w:rPr>
          <w:rFonts w:hAnsi="宋体" w:cs="宋体" w:hint="eastAsia"/>
          <w:lang w:eastAsia="zh-CN"/>
        </w:rPr>
        <w:t>下载网址贴至网址列当中，按</w:t>
      </w:r>
      <w:r w:rsidRPr="00946CB9">
        <w:t xml:space="preserve"> ENTER</w:t>
      </w:r>
      <w:r w:rsidRPr="00946CB9">
        <w:rPr>
          <w:rFonts w:hAnsi="宋体" w:cs="宋体" w:hint="eastAsia"/>
          <w:lang w:eastAsia="zh-CN"/>
        </w:rPr>
        <w:t>进行</w:t>
      </w:r>
      <w:r>
        <w:rPr>
          <w:rFonts w:hAnsi="宋体" w:cs="宋体" w:hint="eastAsia"/>
          <w:lang w:eastAsia="zh-CN"/>
        </w:rPr>
        <w:t>连接</w:t>
      </w:r>
      <w:r>
        <w:rPr>
          <w:rFonts w:cs="Times New Roman"/>
        </w:rPr>
        <w:br/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37" o:spid="_x0000_i1040" type="#_x0000_t75" style="width:378pt;height:153pt;visibility:visible">
            <v:imagedata r:id="rId31" o:title=""/>
          </v:shape>
        </w:pict>
      </w:r>
      <w:r>
        <w:rPr>
          <w:rFonts w:cs="Times New Roman"/>
        </w:rPr>
        <w:br/>
      </w:r>
      <w:r>
        <w:rPr>
          <w:rFonts w:cs="Times New Roman"/>
        </w:rPr>
        <w:br/>
      </w:r>
      <w:r w:rsidRPr="00946CB9">
        <w:rPr>
          <w:rFonts w:hAnsi="宋体" w:cs="宋体" w:hint="eastAsia"/>
          <w:noProof/>
          <w:lang w:eastAsia="zh-CN"/>
        </w:rPr>
        <w:t>浏览器会询问并要求您储存</w:t>
      </w:r>
      <w:r w:rsidRPr="00946CB9">
        <w:rPr>
          <w:noProof/>
        </w:rPr>
        <w:t xml:space="preserve"> Casdraw Applet </w:t>
      </w:r>
      <w:r>
        <w:rPr>
          <w:rFonts w:hAnsi="宋体" w:cs="宋体" w:hint="eastAsia"/>
          <w:noProof/>
          <w:lang w:eastAsia="zh-CN"/>
        </w:rPr>
        <w:t>程序</w:t>
      </w:r>
      <w:r w:rsidRPr="00946CB9">
        <w:rPr>
          <w:rFonts w:hAnsi="宋体" w:cs="宋体" w:hint="eastAsia"/>
          <w:noProof/>
          <w:lang w:eastAsia="zh-CN"/>
        </w:rPr>
        <w:t>文件，储存至任意目录</w:t>
      </w:r>
      <w:r>
        <w:rPr>
          <w:rFonts w:cs="Times New Roman"/>
          <w:noProof/>
        </w:rPr>
        <w:br/>
      </w:r>
      <w:r w:rsidRPr="00F57BB3">
        <w:rPr>
          <w:rFonts w:cs="Times New Roman"/>
          <w:noProof/>
          <w:lang w:eastAsia="zh-CN"/>
        </w:rPr>
        <w:pict>
          <v:shape id="Picture 36" o:spid="_x0000_i1041" type="#_x0000_t75" style="width:398.25pt;height:249pt;visibility:visible">
            <v:imagedata r:id="rId32" o:title=""/>
          </v:shape>
        </w:pict>
      </w:r>
      <w:r>
        <w:rPr>
          <w:rFonts w:cs="Times New Roman"/>
        </w:rPr>
        <w:br/>
      </w:r>
    </w:p>
    <w:p w:rsidR="003350A4" w:rsidRDefault="003350A4" w:rsidP="00C938FC">
      <w:pPr>
        <w:ind w:firstLine="720"/>
        <w:rPr>
          <w:rFonts w:cs="Times New Roman"/>
        </w:rPr>
      </w:pPr>
      <w:r w:rsidRPr="00EE3B3C">
        <w:rPr>
          <w:rFonts w:hAnsi="宋体" w:cs="宋体" w:hint="eastAsia"/>
          <w:lang w:eastAsia="zh-CN"/>
        </w:rPr>
        <w:t>观察文件下载的速</w:t>
      </w:r>
      <w:r>
        <w:rPr>
          <w:rFonts w:hAnsi="宋体" w:cs="宋体" w:hint="eastAsia"/>
          <w:lang w:eastAsia="zh-CN"/>
        </w:rPr>
        <w:t>度及稳定度，若网速不稳定，速度大幅度变更则可能会造成绘图面版程序下载中断。若平均每秒的下载速度过低则可能会造成绘图面版程序</w:t>
      </w:r>
      <w:r w:rsidRPr="00EE3B3C">
        <w:rPr>
          <w:rFonts w:hAnsi="宋体" w:cs="宋体" w:hint="eastAsia"/>
          <w:lang w:eastAsia="zh-CN"/>
        </w:rPr>
        <w:t>下载逾时</w:t>
      </w:r>
      <w:r w:rsidRPr="00EE3B3C">
        <w:t xml:space="preserve"> (</w:t>
      </w:r>
      <w:r w:rsidRPr="00EE3B3C">
        <w:rPr>
          <w:rFonts w:hAnsi="宋体" w:cs="宋体" w:hint="eastAsia"/>
          <w:lang w:eastAsia="zh-CN"/>
        </w:rPr>
        <w:t>例如每秒下载速度介于</w:t>
      </w:r>
      <w:r w:rsidRPr="00EE3B3C">
        <w:t xml:space="preserve"> 10K – 20K </w:t>
      </w:r>
      <w:r w:rsidRPr="00EE3B3C">
        <w:rPr>
          <w:rFonts w:hAnsi="宋体" w:cs="宋体" w:hint="eastAsia"/>
          <w:lang w:eastAsia="zh-CN"/>
        </w:rPr>
        <w:t>当中或更低</w:t>
      </w:r>
      <w:r w:rsidRPr="00EE3B3C">
        <w:t>)</w:t>
      </w:r>
      <w:r>
        <w:rPr>
          <w:rFonts w:hAnsi="宋体" w:cs="宋体" w:hint="eastAsia"/>
          <w:lang w:eastAsia="zh-CN"/>
        </w:rPr>
        <w:t>，通过这一个平台可以辅助我们判断目前的网络</w:t>
      </w:r>
      <w:r w:rsidRPr="00EE3B3C">
        <w:rPr>
          <w:rFonts w:hAnsi="宋体" w:cs="宋体" w:hint="eastAsia"/>
          <w:lang w:eastAsia="zh-CN"/>
        </w:rPr>
        <w:t>速度是否适合</w:t>
      </w:r>
      <w:r w:rsidRPr="00EE3B3C">
        <w:t>Casdraw</w:t>
      </w:r>
      <w:r>
        <w:rPr>
          <w:rFonts w:hAnsi="宋体" w:cs="宋体" w:hint="eastAsia"/>
          <w:lang w:eastAsia="zh-CN"/>
        </w:rPr>
        <w:t>程序</w:t>
      </w:r>
      <w:r w:rsidRPr="00EE3B3C">
        <w:rPr>
          <w:rFonts w:hAnsi="宋体" w:cs="宋体" w:hint="eastAsia"/>
          <w:lang w:eastAsia="zh-CN"/>
        </w:rPr>
        <w:t>的安装。</w:t>
      </w:r>
      <w:r w:rsidRPr="00946CB9">
        <w:rPr>
          <w:rFonts w:cs="Times New Roman"/>
        </w:rPr>
        <w:br/>
      </w:r>
      <w:r>
        <w:rPr>
          <w:rFonts w:cs="Times New Roman"/>
        </w:rPr>
        <w:br/>
      </w:r>
      <w:r w:rsidRPr="00F57BB3">
        <w:rPr>
          <w:rFonts w:cs="Times New Roman"/>
          <w:noProof/>
          <w:lang w:eastAsia="zh-CN"/>
        </w:rPr>
        <w:pict>
          <v:shape id="Picture 35" o:spid="_x0000_i1042" type="#_x0000_t75" style="width:282.75pt;height:213pt;visibility:visible">
            <v:imagedata r:id="rId33" o:title=""/>
          </v:shape>
        </w:pict>
      </w:r>
    </w:p>
    <w:p w:rsidR="003350A4" w:rsidRPr="00946CB9" w:rsidRDefault="003350A4" w:rsidP="00C938FC">
      <w:pPr>
        <w:rPr>
          <w:rFonts w:cs="Times New Roman"/>
        </w:rPr>
      </w:pPr>
      <w:r w:rsidRPr="00946CB9">
        <w:rPr>
          <w:rFonts w:hAnsi="宋体" w:cs="宋体" w:hint="eastAsia"/>
          <w:lang w:eastAsia="zh-CN"/>
        </w:rPr>
        <w:t>其他浏览器设定与</w:t>
      </w:r>
      <w:r w:rsidRPr="00946CB9">
        <w:t xml:space="preserve"> JAVA</w:t>
      </w:r>
      <w:r w:rsidRPr="00946CB9">
        <w:rPr>
          <w:rFonts w:hAnsi="宋体" w:cs="宋体" w:hint="eastAsia"/>
          <w:lang w:eastAsia="zh-CN"/>
        </w:rPr>
        <w:t>使用相关问题，请参考</w:t>
      </w:r>
      <w:r w:rsidRPr="00946CB9">
        <w:t xml:space="preserve"> Q&amp;A</w:t>
      </w:r>
      <w:r w:rsidRPr="00946CB9">
        <w:rPr>
          <w:rFonts w:hAnsi="宋体" w:cs="宋体" w:hint="eastAsia"/>
          <w:lang w:eastAsia="zh-CN"/>
        </w:rPr>
        <w:t>网页上的详细说明</w:t>
      </w:r>
    </w:p>
    <w:p w:rsidR="003350A4" w:rsidRDefault="003350A4" w:rsidP="00C938FC">
      <w:pPr>
        <w:rPr>
          <w:rFonts w:cs="Times New Roman"/>
        </w:rPr>
      </w:pPr>
      <w:hyperlink r:id="rId34" w:anchor="Questions" w:history="1">
        <w:r>
          <w:rPr>
            <w:rStyle w:val="Hyperlink"/>
          </w:rPr>
          <w:t>https://scifinder.cas.org/help/scifinder/R16/system/scifinder_java_faq.htm#Questions</w:t>
        </w:r>
      </w:hyperlink>
    </w:p>
    <w:p w:rsidR="003350A4" w:rsidRPr="00C938FC" w:rsidRDefault="003350A4" w:rsidP="00C938FC">
      <w:pPr>
        <w:rPr>
          <w:rFonts w:cs="Times New Roman"/>
        </w:rPr>
      </w:pPr>
      <w:bookmarkStart w:id="0" w:name="_GoBack"/>
      <w:bookmarkEnd w:id="0"/>
    </w:p>
    <w:sectPr w:rsidR="003350A4" w:rsidRPr="00C938FC" w:rsidSect="00363B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0A4" w:rsidRDefault="003350A4">
      <w:pPr>
        <w:spacing w:after="0" w:line="240" w:lineRule="auto"/>
        <w:rPr>
          <w:rFonts w:cs="Times New Roman"/>
        </w:rPr>
      </w:pPr>
    </w:p>
  </w:endnote>
  <w:endnote w:type="continuationSeparator" w:id="0">
    <w:p w:rsidR="003350A4" w:rsidRDefault="003350A4">
      <w:pPr>
        <w:spacing w:after="0" w:line="240" w:lineRule="auto"/>
        <w:rPr>
          <w:rFonts w:cs="Times New Roman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0A4" w:rsidRDefault="003350A4">
      <w:pPr>
        <w:spacing w:after="0" w:line="240" w:lineRule="auto"/>
        <w:rPr>
          <w:rFonts w:cs="Times New Roman"/>
        </w:rPr>
      </w:pPr>
    </w:p>
  </w:footnote>
  <w:footnote w:type="continuationSeparator" w:id="0">
    <w:p w:rsidR="003350A4" w:rsidRDefault="003350A4">
      <w:pPr>
        <w:spacing w:after="0" w:line="240" w:lineRule="auto"/>
        <w:rPr>
          <w:rFonts w:cs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B7FE5"/>
    <w:multiLevelType w:val="multilevel"/>
    <w:tmpl w:val="9F02C2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E2304A"/>
    <w:multiLevelType w:val="multilevel"/>
    <w:tmpl w:val="8D5EBC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D0397"/>
    <w:multiLevelType w:val="multilevel"/>
    <w:tmpl w:val="D22ECB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287BE0"/>
    <w:multiLevelType w:val="multilevel"/>
    <w:tmpl w:val="09E03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3537E"/>
    <w:multiLevelType w:val="multilevel"/>
    <w:tmpl w:val="B8008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256465"/>
    <w:multiLevelType w:val="hybridMultilevel"/>
    <w:tmpl w:val="F1C0D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B1A09"/>
    <w:multiLevelType w:val="multilevel"/>
    <w:tmpl w:val="EDC43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B973BA"/>
    <w:multiLevelType w:val="hybridMultilevel"/>
    <w:tmpl w:val="3AE24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82F97"/>
    <w:multiLevelType w:val="multilevel"/>
    <w:tmpl w:val="DED2BAF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B24511"/>
    <w:multiLevelType w:val="multilevel"/>
    <w:tmpl w:val="AAB2E2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900812"/>
    <w:multiLevelType w:val="hybridMultilevel"/>
    <w:tmpl w:val="8E248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261858"/>
    <w:multiLevelType w:val="hybridMultilevel"/>
    <w:tmpl w:val="2B444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11B400B"/>
    <w:multiLevelType w:val="multilevel"/>
    <w:tmpl w:val="48A69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4522E2"/>
    <w:multiLevelType w:val="multilevel"/>
    <w:tmpl w:val="F76A6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560ED6"/>
    <w:multiLevelType w:val="multilevel"/>
    <w:tmpl w:val="C2DAC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75736E"/>
    <w:multiLevelType w:val="multilevel"/>
    <w:tmpl w:val="0AF8425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84266A"/>
    <w:multiLevelType w:val="multilevel"/>
    <w:tmpl w:val="BA24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D3558F"/>
    <w:multiLevelType w:val="multilevel"/>
    <w:tmpl w:val="21F8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34519B"/>
    <w:multiLevelType w:val="multilevel"/>
    <w:tmpl w:val="DA743E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EF4AC7"/>
    <w:multiLevelType w:val="multilevel"/>
    <w:tmpl w:val="DE7CFA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3EB3274E"/>
    <w:multiLevelType w:val="multilevel"/>
    <w:tmpl w:val="0748D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3D718A"/>
    <w:multiLevelType w:val="multilevel"/>
    <w:tmpl w:val="1ED888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F84AD1"/>
    <w:multiLevelType w:val="multilevel"/>
    <w:tmpl w:val="0B7613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E71E32"/>
    <w:multiLevelType w:val="multilevel"/>
    <w:tmpl w:val="33A6B6F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CB5FC7"/>
    <w:multiLevelType w:val="hybridMultilevel"/>
    <w:tmpl w:val="02ACC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C7598"/>
    <w:multiLevelType w:val="multilevel"/>
    <w:tmpl w:val="4BF0A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DA5D82"/>
    <w:multiLevelType w:val="multilevel"/>
    <w:tmpl w:val="23780A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CB7BBE"/>
    <w:multiLevelType w:val="multilevel"/>
    <w:tmpl w:val="E4008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8142AB"/>
    <w:multiLevelType w:val="multilevel"/>
    <w:tmpl w:val="AE08F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96719B"/>
    <w:multiLevelType w:val="multilevel"/>
    <w:tmpl w:val="276EFB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8D0A47"/>
    <w:multiLevelType w:val="multilevel"/>
    <w:tmpl w:val="0B4CC0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254211"/>
    <w:multiLevelType w:val="multilevel"/>
    <w:tmpl w:val="8402A7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>
    <w:nsid w:val="67A567FB"/>
    <w:multiLevelType w:val="multilevel"/>
    <w:tmpl w:val="B798E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F71D1C"/>
    <w:multiLevelType w:val="multilevel"/>
    <w:tmpl w:val="F80C8F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C95563"/>
    <w:multiLevelType w:val="multilevel"/>
    <w:tmpl w:val="D7DEFD9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C712E4"/>
    <w:multiLevelType w:val="hybridMultilevel"/>
    <w:tmpl w:val="8974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4A58B1"/>
    <w:multiLevelType w:val="multilevel"/>
    <w:tmpl w:val="882ED3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750E93"/>
    <w:multiLevelType w:val="multilevel"/>
    <w:tmpl w:val="BC021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9A1135"/>
    <w:multiLevelType w:val="multilevel"/>
    <w:tmpl w:val="8CC00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1E175D"/>
    <w:multiLevelType w:val="multilevel"/>
    <w:tmpl w:val="F8CEBD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9C7985"/>
    <w:multiLevelType w:val="multilevel"/>
    <w:tmpl w:val="46EEA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DA2798"/>
    <w:multiLevelType w:val="multilevel"/>
    <w:tmpl w:val="48845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5"/>
  </w:num>
  <w:num w:numId="3">
    <w:abstractNumId w:val="7"/>
  </w:num>
  <w:num w:numId="4">
    <w:abstractNumId w:val="25"/>
  </w:num>
  <w:num w:numId="5">
    <w:abstractNumId w:val="3"/>
  </w:num>
  <w:num w:numId="6">
    <w:abstractNumId w:val="31"/>
  </w:num>
  <w:num w:numId="7">
    <w:abstractNumId w:val="36"/>
  </w:num>
  <w:num w:numId="8">
    <w:abstractNumId w:val="16"/>
  </w:num>
  <w:num w:numId="9">
    <w:abstractNumId w:val="12"/>
  </w:num>
  <w:num w:numId="10">
    <w:abstractNumId w:val="20"/>
  </w:num>
  <w:num w:numId="11">
    <w:abstractNumId w:val="1"/>
  </w:num>
  <w:num w:numId="12">
    <w:abstractNumId w:val="13"/>
  </w:num>
  <w:num w:numId="13">
    <w:abstractNumId w:val="38"/>
  </w:num>
  <w:num w:numId="14">
    <w:abstractNumId w:val="32"/>
  </w:num>
  <w:num w:numId="15">
    <w:abstractNumId w:val="28"/>
  </w:num>
  <w:num w:numId="16">
    <w:abstractNumId w:val="22"/>
  </w:num>
  <w:num w:numId="17">
    <w:abstractNumId w:val="6"/>
  </w:num>
  <w:num w:numId="18">
    <w:abstractNumId w:val="40"/>
  </w:num>
  <w:num w:numId="19">
    <w:abstractNumId w:val="33"/>
  </w:num>
  <w:num w:numId="20">
    <w:abstractNumId w:val="27"/>
  </w:num>
  <w:num w:numId="21">
    <w:abstractNumId w:val="0"/>
  </w:num>
  <w:num w:numId="22">
    <w:abstractNumId w:val="18"/>
  </w:num>
  <w:num w:numId="23">
    <w:abstractNumId w:val="2"/>
  </w:num>
  <w:num w:numId="24">
    <w:abstractNumId w:val="29"/>
  </w:num>
  <w:num w:numId="25">
    <w:abstractNumId w:val="26"/>
  </w:num>
  <w:num w:numId="26">
    <w:abstractNumId w:val="30"/>
  </w:num>
  <w:num w:numId="27">
    <w:abstractNumId w:val="4"/>
  </w:num>
  <w:num w:numId="28">
    <w:abstractNumId w:val="39"/>
  </w:num>
  <w:num w:numId="29">
    <w:abstractNumId w:val="19"/>
  </w:num>
  <w:num w:numId="30">
    <w:abstractNumId w:val="34"/>
  </w:num>
  <w:num w:numId="31">
    <w:abstractNumId w:val="9"/>
  </w:num>
  <w:num w:numId="32">
    <w:abstractNumId w:val="21"/>
  </w:num>
  <w:num w:numId="33">
    <w:abstractNumId w:val="23"/>
  </w:num>
  <w:num w:numId="34">
    <w:abstractNumId w:val="14"/>
  </w:num>
  <w:num w:numId="35">
    <w:abstractNumId w:val="15"/>
    <w:lvlOverride w:ilvl="0">
      <w:lvl w:ilvl="0">
        <w:numFmt w:val="decimal"/>
        <w:lvlText w:val="%1."/>
        <w:lvlJc w:val="left"/>
      </w:lvl>
    </w:lvlOverride>
  </w:num>
  <w:num w:numId="36">
    <w:abstractNumId w:val="37"/>
  </w:num>
  <w:num w:numId="37">
    <w:abstractNumId w:val="41"/>
  </w:num>
  <w:num w:numId="38">
    <w:abstractNumId w:val="8"/>
    <w:lvlOverride w:ilvl="0">
      <w:lvl w:ilvl="0">
        <w:numFmt w:val="decimal"/>
        <w:lvlText w:val="%1."/>
        <w:lvlJc w:val="left"/>
      </w:lvl>
    </w:lvlOverride>
  </w:num>
  <w:num w:numId="39">
    <w:abstractNumId w:val="17"/>
  </w:num>
  <w:num w:numId="40">
    <w:abstractNumId w:val="5"/>
  </w:num>
  <w:num w:numId="41">
    <w:abstractNumId w:val="10"/>
  </w:num>
  <w:num w:numId="42">
    <w:abstractNumId w:val="24"/>
  </w:num>
  <w:num w:numId="43">
    <w:abstractNumId w:val="11"/>
  </w:num>
  <w:num w:numId="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531"/>
    <w:rsid w:val="00003927"/>
    <w:rsid w:val="00003DF2"/>
    <w:rsid w:val="00006128"/>
    <w:rsid w:val="00007B7F"/>
    <w:rsid w:val="00017BC7"/>
    <w:rsid w:val="00022488"/>
    <w:rsid w:val="00025F1A"/>
    <w:rsid w:val="00030EA9"/>
    <w:rsid w:val="00031A1A"/>
    <w:rsid w:val="00034436"/>
    <w:rsid w:val="0003634B"/>
    <w:rsid w:val="00041515"/>
    <w:rsid w:val="000573C2"/>
    <w:rsid w:val="000607E1"/>
    <w:rsid w:val="000622EA"/>
    <w:rsid w:val="00064B9F"/>
    <w:rsid w:val="00076D2C"/>
    <w:rsid w:val="00083762"/>
    <w:rsid w:val="000967AC"/>
    <w:rsid w:val="000A28F4"/>
    <w:rsid w:val="000A64D5"/>
    <w:rsid w:val="000B214F"/>
    <w:rsid w:val="000B4B02"/>
    <w:rsid w:val="000C1A64"/>
    <w:rsid w:val="000C1B00"/>
    <w:rsid w:val="000D036D"/>
    <w:rsid w:val="000D10E7"/>
    <w:rsid w:val="000D2531"/>
    <w:rsid w:val="000D4AC8"/>
    <w:rsid w:val="000E0610"/>
    <w:rsid w:val="000E2B50"/>
    <w:rsid w:val="000F32D1"/>
    <w:rsid w:val="00101DC1"/>
    <w:rsid w:val="00102742"/>
    <w:rsid w:val="00103D9D"/>
    <w:rsid w:val="001054F0"/>
    <w:rsid w:val="001127E6"/>
    <w:rsid w:val="00115A30"/>
    <w:rsid w:val="00117FAD"/>
    <w:rsid w:val="00147DFC"/>
    <w:rsid w:val="00153D08"/>
    <w:rsid w:val="00164D95"/>
    <w:rsid w:val="001651C1"/>
    <w:rsid w:val="00167F34"/>
    <w:rsid w:val="00170D13"/>
    <w:rsid w:val="001775A2"/>
    <w:rsid w:val="00183B94"/>
    <w:rsid w:val="001845F7"/>
    <w:rsid w:val="00193333"/>
    <w:rsid w:val="0019723A"/>
    <w:rsid w:val="001D096D"/>
    <w:rsid w:val="001E0AA7"/>
    <w:rsid w:val="001E1A79"/>
    <w:rsid w:val="001E27B5"/>
    <w:rsid w:val="001E56BE"/>
    <w:rsid w:val="001E716D"/>
    <w:rsid w:val="001E71FA"/>
    <w:rsid w:val="001F0B57"/>
    <w:rsid w:val="001F59E6"/>
    <w:rsid w:val="0020673D"/>
    <w:rsid w:val="00206D1B"/>
    <w:rsid w:val="002220D3"/>
    <w:rsid w:val="0022299D"/>
    <w:rsid w:val="00225E77"/>
    <w:rsid w:val="00230429"/>
    <w:rsid w:val="00241E14"/>
    <w:rsid w:val="002552A2"/>
    <w:rsid w:val="0025720D"/>
    <w:rsid w:val="002602D6"/>
    <w:rsid w:val="002615E1"/>
    <w:rsid w:val="002655BC"/>
    <w:rsid w:val="00270DF3"/>
    <w:rsid w:val="002740AF"/>
    <w:rsid w:val="002949F9"/>
    <w:rsid w:val="00294B9B"/>
    <w:rsid w:val="002A076A"/>
    <w:rsid w:val="002C156E"/>
    <w:rsid w:val="002C61CE"/>
    <w:rsid w:val="002D07F3"/>
    <w:rsid w:val="002E12C7"/>
    <w:rsid w:val="002E2C6F"/>
    <w:rsid w:val="002E3778"/>
    <w:rsid w:val="002E516E"/>
    <w:rsid w:val="002F4616"/>
    <w:rsid w:val="002F4B51"/>
    <w:rsid w:val="002F7038"/>
    <w:rsid w:val="00305597"/>
    <w:rsid w:val="00307257"/>
    <w:rsid w:val="00314580"/>
    <w:rsid w:val="0031461E"/>
    <w:rsid w:val="003204A2"/>
    <w:rsid w:val="003205F4"/>
    <w:rsid w:val="00325320"/>
    <w:rsid w:val="00326566"/>
    <w:rsid w:val="00334199"/>
    <w:rsid w:val="003350A4"/>
    <w:rsid w:val="003423A7"/>
    <w:rsid w:val="00350C59"/>
    <w:rsid w:val="00351BEF"/>
    <w:rsid w:val="003627CE"/>
    <w:rsid w:val="00363B5F"/>
    <w:rsid w:val="003658E7"/>
    <w:rsid w:val="00366FF5"/>
    <w:rsid w:val="003674F1"/>
    <w:rsid w:val="0037199B"/>
    <w:rsid w:val="0037336C"/>
    <w:rsid w:val="00374D41"/>
    <w:rsid w:val="00376381"/>
    <w:rsid w:val="00385892"/>
    <w:rsid w:val="00385D33"/>
    <w:rsid w:val="00386AE9"/>
    <w:rsid w:val="00394398"/>
    <w:rsid w:val="003A0A6D"/>
    <w:rsid w:val="003B21A4"/>
    <w:rsid w:val="003B407C"/>
    <w:rsid w:val="003C4C4F"/>
    <w:rsid w:val="003D2854"/>
    <w:rsid w:val="003D7F92"/>
    <w:rsid w:val="003E5CA0"/>
    <w:rsid w:val="003F07AE"/>
    <w:rsid w:val="003F15DE"/>
    <w:rsid w:val="004039A9"/>
    <w:rsid w:val="00404368"/>
    <w:rsid w:val="00406AAC"/>
    <w:rsid w:val="00411F61"/>
    <w:rsid w:val="00413EE4"/>
    <w:rsid w:val="00416865"/>
    <w:rsid w:val="00424B3E"/>
    <w:rsid w:val="00424B84"/>
    <w:rsid w:val="00431D92"/>
    <w:rsid w:val="00432A97"/>
    <w:rsid w:val="00434F1A"/>
    <w:rsid w:val="00437F95"/>
    <w:rsid w:val="004476C0"/>
    <w:rsid w:val="004555BE"/>
    <w:rsid w:val="00470977"/>
    <w:rsid w:val="004770DB"/>
    <w:rsid w:val="0048483B"/>
    <w:rsid w:val="004902B0"/>
    <w:rsid w:val="0049269D"/>
    <w:rsid w:val="004A0C79"/>
    <w:rsid w:val="004B366C"/>
    <w:rsid w:val="004C272F"/>
    <w:rsid w:val="004C2BF5"/>
    <w:rsid w:val="004D1673"/>
    <w:rsid w:val="004E3E93"/>
    <w:rsid w:val="004E643C"/>
    <w:rsid w:val="004F42D8"/>
    <w:rsid w:val="004F6ADD"/>
    <w:rsid w:val="0050108A"/>
    <w:rsid w:val="00501F2C"/>
    <w:rsid w:val="0050238F"/>
    <w:rsid w:val="0051441D"/>
    <w:rsid w:val="00531699"/>
    <w:rsid w:val="00544CCB"/>
    <w:rsid w:val="005528E8"/>
    <w:rsid w:val="005544F5"/>
    <w:rsid w:val="00563DDB"/>
    <w:rsid w:val="00573F7A"/>
    <w:rsid w:val="00574602"/>
    <w:rsid w:val="00580CEF"/>
    <w:rsid w:val="00584220"/>
    <w:rsid w:val="00585683"/>
    <w:rsid w:val="005A6149"/>
    <w:rsid w:val="005B6DAE"/>
    <w:rsid w:val="005C111A"/>
    <w:rsid w:val="005C15C1"/>
    <w:rsid w:val="005C7596"/>
    <w:rsid w:val="005D63BD"/>
    <w:rsid w:val="005E08BE"/>
    <w:rsid w:val="005E4DF9"/>
    <w:rsid w:val="00602B39"/>
    <w:rsid w:val="006129BA"/>
    <w:rsid w:val="00617168"/>
    <w:rsid w:val="00631E47"/>
    <w:rsid w:val="00635CEB"/>
    <w:rsid w:val="00647140"/>
    <w:rsid w:val="00651848"/>
    <w:rsid w:val="00660872"/>
    <w:rsid w:val="006668D7"/>
    <w:rsid w:val="00672029"/>
    <w:rsid w:val="00674C5E"/>
    <w:rsid w:val="00677F8A"/>
    <w:rsid w:val="00683A82"/>
    <w:rsid w:val="006905AC"/>
    <w:rsid w:val="006A56C5"/>
    <w:rsid w:val="006A7E23"/>
    <w:rsid w:val="006B0FEF"/>
    <w:rsid w:val="006B31C0"/>
    <w:rsid w:val="006B7826"/>
    <w:rsid w:val="006D06BE"/>
    <w:rsid w:val="006D20AD"/>
    <w:rsid w:val="006D26BD"/>
    <w:rsid w:val="006E6389"/>
    <w:rsid w:val="006E741C"/>
    <w:rsid w:val="006F222B"/>
    <w:rsid w:val="006F292E"/>
    <w:rsid w:val="00701660"/>
    <w:rsid w:val="00706A7F"/>
    <w:rsid w:val="00713478"/>
    <w:rsid w:val="0071604C"/>
    <w:rsid w:val="00735809"/>
    <w:rsid w:val="0077182F"/>
    <w:rsid w:val="007727BC"/>
    <w:rsid w:val="0077375F"/>
    <w:rsid w:val="00780665"/>
    <w:rsid w:val="00782927"/>
    <w:rsid w:val="007865C9"/>
    <w:rsid w:val="0079229A"/>
    <w:rsid w:val="00795FB6"/>
    <w:rsid w:val="007C787F"/>
    <w:rsid w:val="007D10C7"/>
    <w:rsid w:val="007D67EC"/>
    <w:rsid w:val="007E00BA"/>
    <w:rsid w:val="007E0ABC"/>
    <w:rsid w:val="007E0FBA"/>
    <w:rsid w:val="007E10C3"/>
    <w:rsid w:val="007E59AC"/>
    <w:rsid w:val="007F1BC8"/>
    <w:rsid w:val="007F30A6"/>
    <w:rsid w:val="007F343E"/>
    <w:rsid w:val="00811A05"/>
    <w:rsid w:val="0081372B"/>
    <w:rsid w:val="008163F4"/>
    <w:rsid w:val="00826510"/>
    <w:rsid w:val="00837E64"/>
    <w:rsid w:val="00872C69"/>
    <w:rsid w:val="00874C32"/>
    <w:rsid w:val="00880C88"/>
    <w:rsid w:val="008842CA"/>
    <w:rsid w:val="00892653"/>
    <w:rsid w:val="00892B68"/>
    <w:rsid w:val="00893B79"/>
    <w:rsid w:val="00894B98"/>
    <w:rsid w:val="008B463C"/>
    <w:rsid w:val="008D4461"/>
    <w:rsid w:val="008D567F"/>
    <w:rsid w:val="008D6312"/>
    <w:rsid w:val="008E0793"/>
    <w:rsid w:val="008F4107"/>
    <w:rsid w:val="009048F5"/>
    <w:rsid w:val="00907951"/>
    <w:rsid w:val="00924F9A"/>
    <w:rsid w:val="009268B7"/>
    <w:rsid w:val="009307EF"/>
    <w:rsid w:val="0094137E"/>
    <w:rsid w:val="00941FB4"/>
    <w:rsid w:val="00946CB9"/>
    <w:rsid w:val="00950E14"/>
    <w:rsid w:val="00975FD4"/>
    <w:rsid w:val="0098200D"/>
    <w:rsid w:val="00982922"/>
    <w:rsid w:val="009858C6"/>
    <w:rsid w:val="0098677C"/>
    <w:rsid w:val="00990EB3"/>
    <w:rsid w:val="0099697B"/>
    <w:rsid w:val="0099760D"/>
    <w:rsid w:val="009B67EE"/>
    <w:rsid w:val="009D3D51"/>
    <w:rsid w:val="009E0778"/>
    <w:rsid w:val="009E13B0"/>
    <w:rsid w:val="009F0A66"/>
    <w:rsid w:val="009F6D87"/>
    <w:rsid w:val="00A026A5"/>
    <w:rsid w:val="00A0518C"/>
    <w:rsid w:val="00A11C64"/>
    <w:rsid w:val="00A22C09"/>
    <w:rsid w:val="00A368F3"/>
    <w:rsid w:val="00A40C62"/>
    <w:rsid w:val="00A44BD0"/>
    <w:rsid w:val="00A50FC6"/>
    <w:rsid w:val="00A5151F"/>
    <w:rsid w:val="00A52769"/>
    <w:rsid w:val="00A564A7"/>
    <w:rsid w:val="00A618E5"/>
    <w:rsid w:val="00A62BE3"/>
    <w:rsid w:val="00A70591"/>
    <w:rsid w:val="00A71542"/>
    <w:rsid w:val="00AA0B08"/>
    <w:rsid w:val="00AB0ABB"/>
    <w:rsid w:val="00AB2BC4"/>
    <w:rsid w:val="00AB5161"/>
    <w:rsid w:val="00AE209D"/>
    <w:rsid w:val="00AE52EB"/>
    <w:rsid w:val="00AF2332"/>
    <w:rsid w:val="00AF34EF"/>
    <w:rsid w:val="00B051DD"/>
    <w:rsid w:val="00B077F2"/>
    <w:rsid w:val="00B10468"/>
    <w:rsid w:val="00B13F14"/>
    <w:rsid w:val="00B15D02"/>
    <w:rsid w:val="00B2197C"/>
    <w:rsid w:val="00B264F7"/>
    <w:rsid w:val="00B26C3C"/>
    <w:rsid w:val="00B312A8"/>
    <w:rsid w:val="00B35E7F"/>
    <w:rsid w:val="00B42F4A"/>
    <w:rsid w:val="00B42F7F"/>
    <w:rsid w:val="00B509CB"/>
    <w:rsid w:val="00B64236"/>
    <w:rsid w:val="00B64A3A"/>
    <w:rsid w:val="00B65B34"/>
    <w:rsid w:val="00B71597"/>
    <w:rsid w:val="00B71F71"/>
    <w:rsid w:val="00B7341B"/>
    <w:rsid w:val="00B747D2"/>
    <w:rsid w:val="00B77143"/>
    <w:rsid w:val="00B77708"/>
    <w:rsid w:val="00B870CF"/>
    <w:rsid w:val="00B95D52"/>
    <w:rsid w:val="00B963F5"/>
    <w:rsid w:val="00B96F6B"/>
    <w:rsid w:val="00BA4E9C"/>
    <w:rsid w:val="00BA7AC1"/>
    <w:rsid w:val="00BB4C48"/>
    <w:rsid w:val="00BC0760"/>
    <w:rsid w:val="00BC37F8"/>
    <w:rsid w:val="00BC3D6D"/>
    <w:rsid w:val="00BE22AE"/>
    <w:rsid w:val="00BE2DF3"/>
    <w:rsid w:val="00BE6A89"/>
    <w:rsid w:val="00BE78CF"/>
    <w:rsid w:val="00BF05E3"/>
    <w:rsid w:val="00BF3105"/>
    <w:rsid w:val="00C23E4E"/>
    <w:rsid w:val="00C40095"/>
    <w:rsid w:val="00C546E8"/>
    <w:rsid w:val="00C6406F"/>
    <w:rsid w:val="00C65F9D"/>
    <w:rsid w:val="00C715BE"/>
    <w:rsid w:val="00C74E4E"/>
    <w:rsid w:val="00C77F78"/>
    <w:rsid w:val="00C81C29"/>
    <w:rsid w:val="00C8201D"/>
    <w:rsid w:val="00C826CE"/>
    <w:rsid w:val="00C938FC"/>
    <w:rsid w:val="00C97282"/>
    <w:rsid w:val="00CB2F04"/>
    <w:rsid w:val="00CB6E1E"/>
    <w:rsid w:val="00CB7172"/>
    <w:rsid w:val="00CC2502"/>
    <w:rsid w:val="00CF682F"/>
    <w:rsid w:val="00CF7899"/>
    <w:rsid w:val="00D0594D"/>
    <w:rsid w:val="00D1048B"/>
    <w:rsid w:val="00D11EA9"/>
    <w:rsid w:val="00D12735"/>
    <w:rsid w:val="00D1530E"/>
    <w:rsid w:val="00D21264"/>
    <w:rsid w:val="00D2257F"/>
    <w:rsid w:val="00D24184"/>
    <w:rsid w:val="00D2735B"/>
    <w:rsid w:val="00D349E4"/>
    <w:rsid w:val="00D45FDE"/>
    <w:rsid w:val="00D508FB"/>
    <w:rsid w:val="00D63DCE"/>
    <w:rsid w:val="00D651F6"/>
    <w:rsid w:val="00D6568C"/>
    <w:rsid w:val="00D67385"/>
    <w:rsid w:val="00D8617E"/>
    <w:rsid w:val="00D95EDD"/>
    <w:rsid w:val="00D96A37"/>
    <w:rsid w:val="00D97903"/>
    <w:rsid w:val="00DB502C"/>
    <w:rsid w:val="00DB5455"/>
    <w:rsid w:val="00DC0418"/>
    <w:rsid w:val="00DC0B91"/>
    <w:rsid w:val="00DC0DB7"/>
    <w:rsid w:val="00DC3C94"/>
    <w:rsid w:val="00DC5402"/>
    <w:rsid w:val="00DD0616"/>
    <w:rsid w:val="00DD6011"/>
    <w:rsid w:val="00DE1A3D"/>
    <w:rsid w:val="00DE5085"/>
    <w:rsid w:val="00DF0FA5"/>
    <w:rsid w:val="00DF4C89"/>
    <w:rsid w:val="00DF5995"/>
    <w:rsid w:val="00E04B2A"/>
    <w:rsid w:val="00E07403"/>
    <w:rsid w:val="00E14273"/>
    <w:rsid w:val="00E14AB5"/>
    <w:rsid w:val="00E30C8A"/>
    <w:rsid w:val="00E40255"/>
    <w:rsid w:val="00E522D1"/>
    <w:rsid w:val="00E553C8"/>
    <w:rsid w:val="00E63148"/>
    <w:rsid w:val="00E63179"/>
    <w:rsid w:val="00E748FF"/>
    <w:rsid w:val="00E80D48"/>
    <w:rsid w:val="00E8136C"/>
    <w:rsid w:val="00E84DC7"/>
    <w:rsid w:val="00E91CD3"/>
    <w:rsid w:val="00E922F6"/>
    <w:rsid w:val="00EA12B9"/>
    <w:rsid w:val="00EA38D1"/>
    <w:rsid w:val="00EB7BF8"/>
    <w:rsid w:val="00EC466F"/>
    <w:rsid w:val="00EE06AF"/>
    <w:rsid w:val="00EE3B3C"/>
    <w:rsid w:val="00EE632C"/>
    <w:rsid w:val="00EF04D3"/>
    <w:rsid w:val="00EF128C"/>
    <w:rsid w:val="00EF32BC"/>
    <w:rsid w:val="00EF3EDC"/>
    <w:rsid w:val="00F02382"/>
    <w:rsid w:val="00F10E04"/>
    <w:rsid w:val="00F1554F"/>
    <w:rsid w:val="00F159D6"/>
    <w:rsid w:val="00F33E3F"/>
    <w:rsid w:val="00F44508"/>
    <w:rsid w:val="00F4523D"/>
    <w:rsid w:val="00F56AC0"/>
    <w:rsid w:val="00F57BB3"/>
    <w:rsid w:val="00F704E1"/>
    <w:rsid w:val="00F857E0"/>
    <w:rsid w:val="00F97A83"/>
    <w:rsid w:val="00FB2EC8"/>
    <w:rsid w:val="00FB595D"/>
    <w:rsid w:val="00FB7019"/>
    <w:rsid w:val="00FC246F"/>
    <w:rsid w:val="00FC307E"/>
    <w:rsid w:val="00FE6AD9"/>
    <w:rsid w:val="00FF7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B5F"/>
    <w:pPr>
      <w:spacing w:after="200" w:line="276" w:lineRule="auto"/>
    </w:pPr>
    <w:rPr>
      <w:rFonts w:cs="Calibri"/>
      <w:kern w:val="0"/>
      <w:sz w:val="22"/>
      <w:lang w:eastAsia="zh-TW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7375F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D349E4"/>
    <w:pPr>
      <w:spacing w:before="500" w:after="0" w:line="240" w:lineRule="auto"/>
      <w:outlineLvl w:val="1"/>
    </w:pPr>
    <w:rPr>
      <w:rFonts w:ascii="Times New Roman" w:hAnsi="Times New Roman" w:cs="Times New Roman"/>
      <w:b/>
      <w:bCs/>
      <w:i/>
      <w:iCs/>
      <w:color w:val="000080"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D349E4"/>
    <w:pPr>
      <w:spacing w:before="400" w:after="100" w:afterAutospacing="1" w:line="240" w:lineRule="auto"/>
      <w:outlineLvl w:val="2"/>
    </w:pPr>
    <w:rPr>
      <w:rFonts w:ascii="Times New Roman" w:hAnsi="Times New Roman" w:cs="Times New Roman"/>
      <w:b/>
      <w:bCs/>
      <w:color w:val="000080"/>
      <w:sz w:val="24"/>
      <w:szCs w:val="24"/>
    </w:rPr>
  </w:style>
  <w:style w:type="paragraph" w:styleId="Heading4">
    <w:name w:val="heading 4"/>
    <w:basedOn w:val="Normal"/>
    <w:link w:val="Heading4Char"/>
    <w:uiPriority w:val="99"/>
    <w:qFormat/>
    <w:rsid w:val="00D349E4"/>
    <w:pPr>
      <w:spacing w:before="240" w:after="0" w:line="240" w:lineRule="auto"/>
      <w:outlineLvl w:val="3"/>
    </w:pPr>
    <w:rPr>
      <w:rFonts w:ascii="Times New Roman" w:hAnsi="Times New Roman" w:cs="Times New Roman"/>
      <w:b/>
      <w:bCs/>
      <w:color w:val="00008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7375F"/>
    <w:rPr>
      <w:rFonts w:ascii="Cambria" w:eastAsia="宋体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349E4"/>
    <w:rPr>
      <w:rFonts w:ascii="Times New Roman" w:hAnsi="Times New Roman" w:cs="Times New Roman"/>
      <w:b/>
      <w:bCs/>
      <w:i/>
      <w:iCs/>
      <w:color w:val="00008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349E4"/>
    <w:rPr>
      <w:rFonts w:ascii="Times New Roman" w:hAnsi="Times New Roman" w:cs="Times New Roman"/>
      <w:b/>
      <w:bCs/>
      <w:color w:val="0000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349E4"/>
    <w:rPr>
      <w:rFonts w:ascii="Times New Roman" w:hAnsi="Times New Roman" w:cs="Times New Roman"/>
      <w:b/>
      <w:bCs/>
      <w:color w:val="000080"/>
      <w:sz w:val="24"/>
      <w:szCs w:val="24"/>
    </w:rPr>
  </w:style>
  <w:style w:type="paragraph" w:styleId="ListParagraph">
    <w:name w:val="List Paragraph"/>
    <w:basedOn w:val="Normal"/>
    <w:uiPriority w:val="99"/>
    <w:qFormat/>
    <w:rsid w:val="006129BA"/>
    <w:pPr>
      <w:ind w:left="720"/>
    </w:pPr>
  </w:style>
  <w:style w:type="paragraph" w:customStyle="1" w:styleId="Default">
    <w:name w:val="Default"/>
    <w:uiPriority w:val="99"/>
    <w:rsid w:val="00E84DC7"/>
    <w:pPr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  <w:lang w:eastAsia="zh-TW"/>
    </w:rPr>
  </w:style>
  <w:style w:type="character" w:styleId="Hyperlink">
    <w:name w:val="Hyperlink"/>
    <w:basedOn w:val="DefaultParagraphFont"/>
    <w:uiPriority w:val="99"/>
    <w:rsid w:val="00924F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D349E4"/>
    <w:pPr>
      <w:spacing w:before="220" w:after="0" w:line="240" w:lineRule="auto"/>
    </w:pPr>
    <w:rPr>
      <w:rFonts w:ascii="Times New Roman" w:hAnsi="Times New Roman" w:cs="Times New Roman"/>
    </w:rPr>
  </w:style>
  <w:style w:type="paragraph" w:customStyle="1" w:styleId="graphic2">
    <w:name w:val="graphic2"/>
    <w:basedOn w:val="Normal"/>
    <w:uiPriority w:val="99"/>
    <w:rsid w:val="00D349E4"/>
    <w:pPr>
      <w:spacing w:before="220" w:after="0" w:line="240" w:lineRule="auto"/>
      <w:ind w:left="600"/>
    </w:pPr>
    <w:rPr>
      <w:rFonts w:ascii="Times New Roman" w:hAnsi="Times New Roman" w:cs="Times New Roman"/>
    </w:rPr>
  </w:style>
  <w:style w:type="paragraph" w:customStyle="1" w:styleId="normalhalfspace">
    <w:name w:val="normal_halfspace"/>
    <w:basedOn w:val="Normal"/>
    <w:uiPriority w:val="99"/>
    <w:rsid w:val="00D349E4"/>
    <w:pPr>
      <w:spacing w:before="120" w:after="0" w:line="240" w:lineRule="auto"/>
    </w:pPr>
    <w:rPr>
      <w:rFonts w:ascii="Times New Roman" w:hAnsi="Times New Roman" w:cs="Times New Roman"/>
    </w:rPr>
  </w:style>
  <w:style w:type="paragraph" w:customStyle="1" w:styleId="faq">
    <w:name w:val="faq"/>
    <w:basedOn w:val="Normal"/>
    <w:uiPriority w:val="99"/>
    <w:rsid w:val="00D349E4"/>
    <w:pPr>
      <w:spacing w:before="220"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ction">
    <w:name w:val="action"/>
    <w:basedOn w:val="DefaultParagraphFont"/>
    <w:uiPriority w:val="99"/>
    <w:rsid w:val="00D349E4"/>
    <w:rPr>
      <w:b/>
      <w:bCs/>
      <w:color w:val="000000"/>
      <w:sz w:val="22"/>
      <w:szCs w:val="22"/>
    </w:rPr>
  </w:style>
  <w:style w:type="character" w:customStyle="1" w:styleId="tip">
    <w:name w:val="tip"/>
    <w:basedOn w:val="DefaultParagraphFont"/>
    <w:uiPriority w:val="99"/>
    <w:rsid w:val="00D349E4"/>
    <w:rPr>
      <w:rFonts w:ascii="Arial" w:hAnsi="Arial" w:cs="Arial"/>
      <w:b/>
      <w:bCs/>
      <w:color w:val="auto"/>
      <w:sz w:val="22"/>
      <w:szCs w:val="22"/>
    </w:rPr>
  </w:style>
  <w:style w:type="character" w:customStyle="1" w:styleId="bold">
    <w:name w:val="bold"/>
    <w:basedOn w:val="DefaultParagraphFont"/>
    <w:uiPriority w:val="99"/>
    <w:rsid w:val="00D349E4"/>
    <w:rPr>
      <w:b/>
      <w:bCs/>
      <w:sz w:val="22"/>
      <w:szCs w:val="22"/>
    </w:rPr>
  </w:style>
  <w:style w:type="character" w:styleId="Emphasis">
    <w:name w:val="Emphasis"/>
    <w:basedOn w:val="DefaultParagraphFont"/>
    <w:uiPriority w:val="99"/>
    <w:qFormat/>
    <w:rsid w:val="00D349E4"/>
    <w:rPr>
      <w:i/>
      <w:iCs/>
    </w:rPr>
  </w:style>
  <w:style w:type="character" w:styleId="Strong">
    <w:name w:val="Strong"/>
    <w:basedOn w:val="DefaultParagraphFont"/>
    <w:uiPriority w:val="99"/>
    <w:qFormat/>
    <w:rsid w:val="00D349E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3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49E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99"/>
    <w:qFormat/>
    <w:rsid w:val="0077375F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7375F"/>
    <w:rPr>
      <w:rFonts w:ascii="Cambria" w:eastAsia="宋体" w:hAnsi="Cambria" w:cs="Cambria"/>
      <w:i/>
      <w:iCs/>
      <w:color w:val="4F81BD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F04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F04D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EF04D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F04D3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rsid w:val="00BE6A8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13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ifinder.cas.org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yperlink" Target="https://scifinder.cas.org/help/scifinder/R16/system/scifinder_java_faq.htm" TargetMode="External"/><Relationship Id="rId7" Type="http://schemas.openxmlformats.org/officeDocument/2006/relationships/hyperlink" Target="http://www.java.com/zh_CN/download/testjava.jsp" TargetMode="External"/><Relationship Id="rId12" Type="http://schemas.openxmlformats.org/officeDocument/2006/relationships/hyperlink" Target="http://www.nic.edu.cn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origin-scifinder.cas.org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igin-scifinder.cas.org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s://scfinder.cas.org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origin-scifinder.cas.org/" TargetMode="External"/><Relationship Id="rId19" Type="http://schemas.openxmlformats.org/officeDocument/2006/relationships/hyperlink" Target="http://www.java.com/zh_CN/download/testjava.jsp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scifinder.cas.org/help/scifinder/R16/system/scifinder_java_faq.ht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14</Pages>
  <Words>663</Words>
  <Characters>3784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Hung</dc:creator>
  <cp:keywords/>
  <dc:description/>
  <cp:lastModifiedBy>xxb</cp:lastModifiedBy>
  <cp:revision>69</cp:revision>
  <dcterms:created xsi:type="dcterms:W3CDTF">2013-03-29T04:19:00Z</dcterms:created>
  <dcterms:modified xsi:type="dcterms:W3CDTF">2013-04-02T03:17:00Z</dcterms:modified>
</cp:coreProperties>
</file>